
<file path=[Content_Types].xml><?xml version="1.0" encoding="utf-8"?>
<Types xmlns="http://schemas.openxmlformats.org/package/2006/content-types">
  <Default Extension="bin" ContentType="application/vnd.ms-office.vbaPro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257D1" w14:textId="6E889784" w:rsidR="00BB69F2" w:rsidRPr="00A679FA" w:rsidRDefault="00CA35FA" w:rsidP="00DE4FAA">
      <w:pPr>
        <w:pStyle w:val="DocHead"/>
        <w:spacing w:before="0" w:line="240" w:lineRule="exact"/>
        <w:ind w:left="-119" w:right="-136" w:firstLine="119"/>
        <w:rPr>
          <w:szCs w:val="24"/>
        </w:rPr>
      </w:pPr>
      <w:r w:rsidRPr="00A679FA">
        <w:rPr>
          <w:rFonts w:ascii="Tahoma" w:eastAsia="Times New Roman" w:hAnsi="Tahoma" w:cs="Tahoma"/>
          <w:color w:val="000000"/>
          <w:szCs w:val="24"/>
        </w:rPr>
        <w:t xml:space="preserve">CENTERIS – International Conference on </w:t>
      </w:r>
      <w:proofErr w:type="spellStart"/>
      <w:r w:rsidRPr="00A679FA">
        <w:rPr>
          <w:rFonts w:ascii="Tahoma" w:eastAsia="Times New Roman" w:hAnsi="Tahoma" w:cs="Tahoma"/>
          <w:color w:val="000000"/>
          <w:szCs w:val="24"/>
        </w:rPr>
        <w:t>ENTERprise</w:t>
      </w:r>
      <w:proofErr w:type="spellEnd"/>
      <w:r w:rsidRPr="00A679FA">
        <w:rPr>
          <w:rFonts w:ascii="Tahoma" w:eastAsia="Times New Roman" w:hAnsi="Tahoma" w:cs="Tahoma"/>
          <w:color w:val="000000"/>
          <w:szCs w:val="24"/>
        </w:rPr>
        <w:t xml:space="preserve"> Information Systems / </w:t>
      </w:r>
      <w:proofErr w:type="spellStart"/>
      <w:r w:rsidRPr="00A679FA">
        <w:rPr>
          <w:rFonts w:ascii="Tahoma" w:eastAsia="Times New Roman" w:hAnsi="Tahoma" w:cs="Tahoma"/>
          <w:color w:val="000000"/>
          <w:szCs w:val="24"/>
        </w:rPr>
        <w:t>ProjMAN</w:t>
      </w:r>
      <w:proofErr w:type="spellEnd"/>
      <w:r w:rsidRPr="00A679FA">
        <w:rPr>
          <w:rFonts w:ascii="Tahoma" w:eastAsia="Times New Roman" w:hAnsi="Tahoma" w:cs="Tahoma"/>
          <w:color w:val="000000"/>
          <w:szCs w:val="24"/>
        </w:rPr>
        <w:t xml:space="preserve"> – International Conference on Project </w:t>
      </w:r>
      <w:proofErr w:type="spellStart"/>
      <w:r w:rsidRPr="00A679FA">
        <w:rPr>
          <w:rFonts w:ascii="Tahoma" w:eastAsia="Times New Roman" w:hAnsi="Tahoma" w:cs="Tahoma"/>
          <w:color w:val="000000"/>
          <w:szCs w:val="24"/>
        </w:rPr>
        <w:t>MANagement</w:t>
      </w:r>
      <w:proofErr w:type="spellEnd"/>
      <w:r w:rsidRPr="00A679FA">
        <w:rPr>
          <w:rFonts w:ascii="Tahoma" w:eastAsia="Times New Roman" w:hAnsi="Tahoma" w:cs="Tahoma"/>
          <w:color w:val="000000"/>
          <w:szCs w:val="24"/>
        </w:rPr>
        <w:t xml:space="preserve"> / </w:t>
      </w:r>
      <w:proofErr w:type="spellStart"/>
      <w:r w:rsidRPr="00A679FA">
        <w:rPr>
          <w:rFonts w:ascii="Tahoma" w:eastAsia="Times New Roman" w:hAnsi="Tahoma" w:cs="Tahoma"/>
          <w:color w:val="000000"/>
          <w:szCs w:val="24"/>
        </w:rPr>
        <w:t>HCist</w:t>
      </w:r>
      <w:proofErr w:type="spellEnd"/>
      <w:r w:rsidRPr="00A679FA">
        <w:rPr>
          <w:rFonts w:ascii="Tahoma" w:eastAsia="Times New Roman" w:hAnsi="Tahoma" w:cs="Tahoma"/>
          <w:color w:val="000000"/>
          <w:szCs w:val="24"/>
        </w:rPr>
        <w:t xml:space="preserve"> – International Conference on Health and Social Care Information Systems and Technologies 202</w:t>
      </w:r>
      <w:r w:rsidR="009B5E4E">
        <w:rPr>
          <w:rFonts w:ascii="Tahoma" w:eastAsia="Times New Roman" w:hAnsi="Tahoma" w:cs="Tahoma"/>
          <w:color w:val="000000"/>
          <w:szCs w:val="24"/>
        </w:rPr>
        <w:t>4</w:t>
      </w:r>
    </w:p>
    <w:p w14:paraId="3B5FB921" w14:textId="77777777" w:rsidR="00BB69F2" w:rsidRPr="00A679FA" w:rsidRDefault="00D412C6">
      <w:pPr>
        <w:pStyle w:val="Els-Title"/>
      </w:pPr>
      <w:r w:rsidRPr="00A679FA">
        <w:fldChar w:fldCharType="begin"/>
      </w:r>
      <w:r w:rsidR="00BB69F2" w:rsidRPr="00A679FA">
        <w:instrText xml:space="preserve"> MACROBUTTON NoMacro Click here, type the title of your paper, Capitalize first letter</w:instrText>
      </w:r>
      <w:r w:rsidRPr="00A679FA">
        <w:fldChar w:fldCharType="end"/>
      </w:r>
    </w:p>
    <w:p w14:paraId="624DF669" w14:textId="77777777" w:rsidR="00BB69F2" w:rsidRPr="00A679FA" w:rsidRDefault="00D412C6">
      <w:pPr>
        <w:pStyle w:val="Els-Author"/>
        <w:ind w:right="2"/>
        <w:rPr>
          <w:lang w:eastAsia="zh-CN"/>
        </w:rPr>
      </w:pPr>
      <w:r w:rsidRPr="00A679FA">
        <w:fldChar w:fldCharType="begin"/>
      </w:r>
      <w:r w:rsidR="00BB69F2" w:rsidRPr="00A679FA">
        <w:rPr>
          <w:lang w:eastAsia="zh-CN"/>
        </w:rPr>
        <w:instrText xml:space="preserve"> MACROBUTTON NoMacro First Author</w:instrText>
      </w:r>
      <w:r w:rsidR="00BB69F2" w:rsidRPr="00A679FA">
        <w:rPr>
          <w:vertAlign w:val="superscript"/>
          <w:lang w:eastAsia="zh-CN"/>
        </w:rPr>
        <w:instrText>a</w:instrText>
      </w:r>
      <w:r w:rsidR="00BB69F2" w:rsidRPr="00A679FA">
        <w:rPr>
          <w:lang w:eastAsia="zh-CN"/>
        </w:rPr>
        <w:instrText>, Second Author</w:instrText>
      </w:r>
      <w:r w:rsidR="00BB69F2" w:rsidRPr="00A679FA">
        <w:rPr>
          <w:vertAlign w:val="superscript"/>
          <w:lang w:eastAsia="zh-CN"/>
        </w:rPr>
        <w:instrText>b</w:instrText>
      </w:r>
      <w:r w:rsidR="00BB69F2" w:rsidRPr="00A679FA">
        <w:rPr>
          <w:lang w:eastAsia="zh-CN"/>
        </w:rPr>
        <w:instrText>, Third Author</w:instrText>
      </w:r>
      <w:r w:rsidR="00BB69F2" w:rsidRPr="00A679FA">
        <w:rPr>
          <w:vertAlign w:val="superscript"/>
          <w:lang w:eastAsia="zh-CN"/>
        </w:rPr>
        <w:instrText>a,b,</w:instrText>
      </w:r>
      <w:r w:rsidRPr="00A679FA">
        <w:fldChar w:fldCharType="end"/>
      </w:r>
      <w:r w:rsidR="00BB69F2" w:rsidRPr="00A679FA">
        <w:footnoteReference w:id="1"/>
      </w:r>
    </w:p>
    <w:p w14:paraId="63F308A9" w14:textId="77777777" w:rsidR="00BB69F2" w:rsidRPr="00A679FA" w:rsidRDefault="00D412C6">
      <w:pPr>
        <w:pStyle w:val="Els-Affiliation"/>
      </w:pPr>
      <w:r w:rsidRPr="00A679FA">
        <w:fldChar w:fldCharType="begin"/>
      </w:r>
      <w:r w:rsidR="00BB69F2" w:rsidRPr="00A679FA">
        <w:instrText xml:space="preserve"> MACROBUTTON NoMacro </w:instrText>
      </w:r>
      <w:r w:rsidR="00BB69F2" w:rsidRPr="00A679FA">
        <w:rPr>
          <w:vertAlign w:val="superscript"/>
        </w:rPr>
        <w:instrText>a</w:instrText>
      </w:r>
      <w:r w:rsidR="00BB69F2" w:rsidRPr="00A679FA">
        <w:instrText>First affiliation, Address, City and Postcode, Country</w:instrText>
      </w:r>
      <w:r w:rsidRPr="00A679FA">
        <w:fldChar w:fldCharType="end"/>
      </w:r>
    </w:p>
    <w:p w14:paraId="7DA03885" w14:textId="77777777" w:rsidR="00BB69F2" w:rsidRPr="00A679FA" w:rsidRDefault="00D412C6" w:rsidP="009D5CF6">
      <w:pPr>
        <w:pStyle w:val="Els-Affiliation"/>
        <w:spacing w:after="400"/>
        <w:rPr>
          <w:lang w:eastAsia="zh-CN"/>
        </w:rPr>
      </w:pPr>
      <w:r w:rsidRPr="00A679FA">
        <w:fldChar w:fldCharType="begin"/>
      </w:r>
      <w:r w:rsidR="00BB69F2" w:rsidRPr="00A679FA">
        <w:instrText xml:space="preserve"> MACROBUTTON NoMacro </w:instrText>
      </w:r>
      <w:r w:rsidR="00BB69F2" w:rsidRPr="00A679FA">
        <w:rPr>
          <w:vertAlign w:val="superscript"/>
        </w:rPr>
        <w:instrText>b</w:instrText>
      </w:r>
      <w:r w:rsidR="00BB69F2" w:rsidRPr="00A679FA">
        <w:instrText>Second affiliation, Address, City and Postcode, Country</w:instrText>
      </w:r>
      <w:r w:rsidRPr="00A679FA">
        <w:fldChar w:fldCharType="end"/>
      </w:r>
      <w:r w:rsidR="00BB69F2" w:rsidRPr="00A679FA">
        <w:rPr>
          <w:rFonts w:hint="eastAsia"/>
          <w:lang w:eastAsia="zh-CN"/>
        </w:rPr>
        <w:t xml:space="preserve"> </w:t>
      </w:r>
    </w:p>
    <w:p w14:paraId="06A5538F" w14:textId="77777777" w:rsidR="00BB69F2" w:rsidRPr="00A679FA" w:rsidRDefault="00BB69F2">
      <w:pPr>
        <w:pStyle w:val="Els-Abstract-head"/>
        <w:spacing w:before="200"/>
      </w:pPr>
      <w:r w:rsidRPr="00A679FA">
        <w:t>Abstract</w:t>
      </w:r>
    </w:p>
    <w:p w14:paraId="0F835790" w14:textId="77777777" w:rsidR="00BB69F2" w:rsidRPr="00A679FA" w:rsidRDefault="00D412C6">
      <w:pPr>
        <w:pStyle w:val="Els-Abstract-text"/>
      </w:pPr>
      <w:r w:rsidRPr="00A679FA">
        <w:fldChar w:fldCharType="begin"/>
      </w:r>
      <w:r w:rsidR="00BB69F2" w:rsidRPr="00A679FA">
        <w:instrText xml:space="preserve"> MACROBUTTON NoMacro Click here and insert your abstract text.</w:instrText>
      </w:r>
      <w:r w:rsidRPr="00A679FA">
        <w:fldChar w:fldCharType="end"/>
      </w:r>
    </w:p>
    <w:sdt>
      <w:sdtPr>
        <w:rPr>
          <w:rFonts w:ascii="Times New Roman" w:eastAsia="SimSun" w:hAnsi="Times New Roman" w:cs="Times New Roman" w:hint="eastAsia"/>
          <w:sz w:val="18"/>
          <w:szCs w:val="18"/>
          <w:lang w:val="en-GB"/>
        </w:rPr>
        <w:id w:val="1317155158"/>
        <w:placeholder>
          <w:docPart w:val="DefaultPlaceholder_1082065158"/>
        </w:placeholder>
      </w:sdtPr>
      <w:sdtEndPr>
        <w:rPr>
          <w:rFonts w:hint="default"/>
        </w:rPr>
      </w:sdtEndPr>
      <w:sdtContent>
        <w:sdt>
          <w:sdtPr>
            <w:rPr>
              <w:rFonts w:ascii="Times New Roman" w:eastAsia="SimSun" w:hAnsi="Times New Roman" w:cs="Times New Roman" w:hint="eastAsia"/>
              <w:sz w:val="18"/>
              <w:szCs w:val="18"/>
              <w:lang w:val="en-GB"/>
            </w:rPr>
            <w:id w:val="1994976236"/>
            <w:placeholder>
              <w:docPart w:val="F7358C82D3E44842B5ADBC8AFFA1AA2F"/>
            </w:placeholder>
          </w:sdtPr>
          <w:sdtEndPr>
            <w:rPr>
              <w:rFonts w:hint="default"/>
            </w:rPr>
          </w:sdtEndPr>
          <w:sdtContent>
            <w:p w14:paraId="3CC2F525" w14:textId="425053D7" w:rsidR="00CA35FA" w:rsidRPr="00A679FA" w:rsidRDefault="00CA35FA" w:rsidP="003463F0">
              <w:pPr>
                <w:pStyle w:val="HTMLPreformatted"/>
                <w:rPr>
                  <w:rFonts w:ascii="Times New Roman" w:eastAsia="Times New Roman" w:hAnsi="Times New Roman" w:cs="Times New Roman"/>
                  <w:color w:val="000000"/>
                  <w:sz w:val="18"/>
                  <w:szCs w:val="18"/>
                </w:rPr>
              </w:pPr>
              <w:r w:rsidRPr="00A679FA">
                <w:rPr>
                  <w:rFonts w:ascii="Times New Roman" w:eastAsia="Times New Roman" w:hAnsi="Times New Roman" w:cs="Times New Roman"/>
                  <w:color w:val="000000"/>
                  <w:sz w:val="18"/>
                  <w:szCs w:val="18"/>
                </w:rPr>
                <w:t>© 202</w:t>
              </w:r>
              <w:r w:rsidR="009B5E4E">
                <w:rPr>
                  <w:rFonts w:ascii="Times New Roman" w:eastAsia="Times New Roman" w:hAnsi="Times New Roman" w:cs="Times New Roman"/>
                  <w:color w:val="000000"/>
                  <w:sz w:val="18"/>
                  <w:szCs w:val="18"/>
                </w:rPr>
                <w:t>4</w:t>
              </w:r>
              <w:r w:rsidRPr="00A679FA">
                <w:rPr>
                  <w:rFonts w:ascii="Times New Roman" w:eastAsia="Times New Roman" w:hAnsi="Times New Roman" w:cs="Times New Roman"/>
                  <w:color w:val="000000"/>
                  <w:sz w:val="18"/>
                  <w:szCs w:val="18"/>
                </w:rPr>
                <w:t xml:space="preserve"> The Authors. Published by ELSEVIER B.V.</w:t>
              </w:r>
            </w:p>
            <w:p w14:paraId="1E43715F" w14:textId="77777777" w:rsidR="003463F0" w:rsidRPr="00A679FA" w:rsidRDefault="00CA35FA" w:rsidP="003463F0">
              <w:pPr>
                <w:pStyle w:val="HTMLPreformatted"/>
                <w:rPr>
                  <w:rFonts w:ascii="Times New Roman" w:hAnsi="Times New Roman" w:cs="Times New Roman"/>
                  <w:color w:val="000000"/>
                  <w:sz w:val="18"/>
                  <w:szCs w:val="18"/>
                </w:rPr>
              </w:pPr>
              <w:r w:rsidRPr="00A679FA">
                <w:rPr>
                  <w:rFonts w:ascii="Times New Roman" w:eastAsia="Times New Roman" w:hAnsi="Times New Roman" w:cs="Times New Roman"/>
                  <w:color w:val="000000"/>
                  <w:sz w:val="18"/>
                  <w:szCs w:val="18"/>
                </w:rPr>
                <w:t>This is an open access article under the CC BY-NC-ND license (</w:t>
              </w:r>
              <w:hyperlink r:id="rId10" w:history="1">
                <w:r w:rsidRPr="00A679FA">
                  <w:rPr>
                    <w:rStyle w:val="Hyperlink"/>
                    <w:rFonts w:ascii="Times New Roman" w:eastAsia="Times New Roman" w:hAnsi="Times New Roman" w:cs="Times New Roman"/>
                    <w:sz w:val="18"/>
                    <w:szCs w:val="18"/>
                  </w:rPr>
                  <w:t>https://creativecommons.org/licenses/by-nc-nd/4.0</w:t>
                </w:r>
              </w:hyperlink>
              <w:r w:rsidRPr="00A679FA">
                <w:rPr>
                  <w:rFonts w:ascii="Times New Roman" w:eastAsia="Times New Roman" w:hAnsi="Times New Roman" w:cs="Times New Roman"/>
                  <w:color w:val="000000"/>
                  <w:sz w:val="18"/>
                  <w:szCs w:val="18"/>
                </w:rPr>
                <w:t>)</w:t>
              </w:r>
            </w:p>
            <w:p w14:paraId="1C6116B1" w14:textId="77777777" w:rsidR="00BB69F2" w:rsidRPr="00A679FA" w:rsidRDefault="00CA35FA" w:rsidP="003463F0">
              <w:pPr>
                <w:rPr>
                  <w:sz w:val="18"/>
                  <w:szCs w:val="18"/>
                </w:rPr>
              </w:pPr>
              <w:r w:rsidRPr="00A679FA">
                <w:rPr>
                  <w:color w:val="000000"/>
                  <w:sz w:val="18"/>
                  <w:szCs w:val="18"/>
                </w:rPr>
                <w:t xml:space="preserve">Peer-review under responsibility of the scientific committee of the CENTERIS – International Conference on </w:t>
              </w:r>
              <w:proofErr w:type="spellStart"/>
              <w:r w:rsidRPr="00A679FA">
                <w:rPr>
                  <w:color w:val="000000"/>
                  <w:sz w:val="18"/>
                  <w:szCs w:val="18"/>
                </w:rPr>
                <w:t>ENTERprise</w:t>
              </w:r>
              <w:proofErr w:type="spellEnd"/>
              <w:r w:rsidRPr="00A679FA">
                <w:rPr>
                  <w:color w:val="000000"/>
                  <w:sz w:val="18"/>
                  <w:szCs w:val="18"/>
                </w:rPr>
                <w:t xml:space="preserve"> Information Systems / </w:t>
              </w:r>
              <w:proofErr w:type="spellStart"/>
              <w:r w:rsidRPr="00A679FA">
                <w:rPr>
                  <w:color w:val="000000"/>
                  <w:sz w:val="18"/>
                  <w:szCs w:val="18"/>
                </w:rPr>
                <w:t>ProjMAN</w:t>
              </w:r>
              <w:proofErr w:type="spellEnd"/>
              <w:r w:rsidRPr="00A679FA">
                <w:rPr>
                  <w:color w:val="000000"/>
                  <w:sz w:val="18"/>
                  <w:szCs w:val="18"/>
                </w:rPr>
                <w:t xml:space="preserve"> - International Conference on Project </w:t>
              </w:r>
              <w:proofErr w:type="spellStart"/>
              <w:r w:rsidRPr="00A679FA">
                <w:rPr>
                  <w:color w:val="000000"/>
                  <w:sz w:val="18"/>
                  <w:szCs w:val="18"/>
                </w:rPr>
                <w:t>MANagement</w:t>
              </w:r>
              <w:proofErr w:type="spellEnd"/>
              <w:r w:rsidRPr="00A679FA">
                <w:rPr>
                  <w:color w:val="000000"/>
                  <w:sz w:val="18"/>
                  <w:szCs w:val="18"/>
                </w:rPr>
                <w:t xml:space="preserve"> / </w:t>
              </w:r>
              <w:proofErr w:type="spellStart"/>
              <w:r w:rsidRPr="00A679FA">
                <w:rPr>
                  <w:color w:val="000000"/>
                  <w:sz w:val="18"/>
                  <w:szCs w:val="18"/>
                </w:rPr>
                <w:t>HCist</w:t>
              </w:r>
              <w:proofErr w:type="spellEnd"/>
              <w:r w:rsidRPr="00A679FA">
                <w:rPr>
                  <w:color w:val="000000"/>
                  <w:sz w:val="18"/>
                  <w:szCs w:val="18"/>
                </w:rPr>
                <w:t xml:space="preserve"> - International Conference on Health and Social Care Information Systems and Technologies 202</w:t>
              </w:r>
              <w:r w:rsidR="00A408B7" w:rsidRPr="00A679FA">
                <w:rPr>
                  <w:color w:val="000000"/>
                  <w:sz w:val="18"/>
                  <w:szCs w:val="18"/>
                </w:rPr>
                <w:t>3</w:t>
              </w:r>
            </w:p>
          </w:sdtContent>
        </w:sdt>
      </w:sdtContent>
    </w:sdt>
    <w:p w14:paraId="53B03B39" w14:textId="77777777" w:rsidR="00D831AA" w:rsidRPr="00A679FA" w:rsidRDefault="00D831AA" w:rsidP="00D831AA">
      <w:pPr>
        <w:pStyle w:val="Els-keywords"/>
      </w:pPr>
      <w:r w:rsidRPr="00A679FA">
        <w:rPr>
          <w:i/>
        </w:rPr>
        <w:t>Keywords:</w:t>
      </w:r>
      <w:r w:rsidRPr="00A679FA">
        <w:t xml:space="preserve"> </w:t>
      </w:r>
      <w:r w:rsidR="00D412C6" w:rsidRPr="00A679FA">
        <w:fldChar w:fldCharType="begin"/>
      </w:r>
      <w:r w:rsidRPr="00A679FA">
        <w:instrText xml:space="preserve"> MACROBUTTON  AcceptAllChangesShown Type your keywords here, separated by semicolons ; </w:instrText>
      </w:r>
      <w:r w:rsidR="00D412C6" w:rsidRPr="00A679FA">
        <w:fldChar w:fldCharType="end"/>
      </w:r>
    </w:p>
    <w:p w14:paraId="2ADCD904" w14:textId="77777777" w:rsidR="00BB69F2" w:rsidRPr="00A679FA" w:rsidRDefault="00D412C6">
      <w:pPr>
        <w:pStyle w:val="Els-1storder-head"/>
      </w:pPr>
      <w:r w:rsidRPr="00A679FA">
        <w:fldChar w:fldCharType="begin"/>
      </w:r>
      <w:r w:rsidR="00BB69F2" w:rsidRPr="00A679FA">
        <w:instrText xml:space="preserve"> MACROBUTTON NoMacro Main text </w:instrText>
      </w:r>
      <w:r w:rsidRPr="00A679FA">
        <w:fldChar w:fldCharType="end"/>
      </w:r>
    </w:p>
    <w:p w14:paraId="757E4A16" w14:textId="77777777" w:rsidR="00BB69F2" w:rsidRPr="00A679FA" w:rsidRDefault="00BB69F2">
      <w:pPr>
        <w:pStyle w:val="Els-body-text"/>
        <w:ind w:right="-28"/>
      </w:pPr>
      <w:r w:rsidRPr="00A679FA">
        <w:t xml:space="preserve">Here </w:t>
      </w:r>
      <w:r w:rsidR="00F97944" w:rsidRPr="00A679FA">
        <w:t>introduces</w:t>
      </w:r>
      <w:r w:rsidRPr="00A679FA">
        <w:t xml:space="preserve"> the paper, and put a nome</w:t>
      </w:r>
      <w:r w:rsidRPr="00A679FA">
        <w:softHyphen/>
        <w:t xml:space="preserve">nclature if necessary, in a box with the same font size as the rest of the paper. The paragraphs continue from here and are only separated by headings, subheadings, </w:t>
      </w:r>
      <w:proofErr w:type="gramStart"/>
      <w:r w:rsidRPr="00A679FA">
        <w:t>images</w:t>
      </w:r>
      <w:proofErr w:type="gramEnd"/>
      <w:r w:rsidRPr="00A679FA">
        <w:t xml:space="preserve"> and formulae. The section headings are arranged by numbers, bold and 10 pt. Here </w:t>
      </w:r>
      <w:r w:rsidR="00F97944" w:rsidRPr="00A679FA">
        <w:t>follow</w:t>
      </w:r>
      <w:r w:rsidRPr="00A679FA">
        <w:t xml:space="preserve"> further instructions for authors.</w:t>
      </w:r>
    </w:p>
    <w:p w14:paraId="08ED33D1" w14:textId="77777777" w:rsidR="00BB69F2" w:rsidRPr="00A679FA" w:rsidRDefault="00BB69F2">
      <w:pPr>
        <w:pStyle w:val="Els-body-text"/>
        <w:ind w:right="-28"/>
      </w:pPr>
    </w:p>
    <w:p w14:paraId="0EE99C4A" w14:textId="77777777" w:rsidR="00BB69F2" w:rsidRPr="00A679FA" w:rsidRDefault="00BB69F2">
      <w:pPr>
        <w:pStyle w:val="Heading1"/>
        <w:pBdr>
          <w:right w:val="single" w:sz="4" w:space="1" w:color="auto"/>
        </w:pBdr>
        <w:spacing w:after="200" w:line="240" w:lineRule="exact"/>
      </w:pPr>
      <w:r w:rsidRPr="00A679FA">
        <w:t>Nomenclature</w:t>
      </w:r>
    </w:p>
    <w:p w14:paraId="331D81AD" w14:textId="77777777" w:rsidR="00BB69F2" w:rsidRPr="00A679FA" w:rsidRDefault="00BB69F2">
      <w:pPr>
        <w:pBdr>
          <w:top w:val="single" w:sz="4" w:space="1" w:color="auto"/>
          <w:left w:val="single" w:sz="4" w:space="0" w:color="auto"/>
          <w:bottom w:val="single" w:sz="4" w:space="7" w:color="auto"/>
          <w:right w:val="single" w:sz="4" w:space="1" w:color="auto"/>
        </w:pBdr>
        <w:spacing w:line="240" w:lineRule="exact"/>
      </w:pPr>
      <w:r w:rsidRPr="00A679FA">
        <w:t>A</w:t>
      </w:r>
      <w:r w:rsidRPr="00A679FA">
        <w:tab/>
        <w:t xml:space="preserve">radius of </w:t>
      </w:r>
    </w:p>
    <w:p w14:paraId="0E048592" w14:textId="77777777" w:rsidR="00BB69F2" w:rsidRPr="00A679FA"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A679FA">
        <w:t xml:space="preserve">B </w:t>
      </w:r>
      <w:r w:rsidRPr="00A679FA">
        <w:tab/>
        <w:t>position of</w:t>
      </w:r>
      <w:r w:rsidR="00F14416" w:rsidRPr="00A679FA">
        <w:tab/>
      </w:r>
    </w:p>
    <w:p w14:paraId="5E84DC99" w14:textId="77777777" w:rsidR="00BB69F2" w:rsidRPr="00A679FA" w:rsidRDefault="00BB69F2">
      <w:pPr>
        <w:pBdr>
          <w:top w:val="single" w:sz="4" w:space="1" w:color="auto"/>
          <w:left w:val="single" w:sz="4" w:space="0" w:color="auto"/>
          <w:bottom w:val="single" w:sz="4" w:space="7" w:color="auto"/>
          <w:right w:val="single" w:sz="4" w:space="1" w:color="auto"/>
        </w:pBdr>
        <w:spacing w:line="240" w:lineRule="exact"/>
      </w:pPr>
      <w:r w:rsidRPr="00A679FA">
        <w:lastRenderedPageBreak/>
        <w:t>C</w:t>
      </w:r>
      <w:r w:rsidRPr="00A679FA">
        <w:tab/>
        <w:t>further nomenclature continues down the page inside the text box</w:t>
      </w:r>
    </w:p>
    <w:p w14:paraId="2A0FBA04" w14:textId="77777777" w:rsidR="00BB69F2" w:rsidRPr="00A679FA" w:rsidRDefault="00BB69F2">
      <w:pPr>
        <w:pStyle w:val="Els-2ndorder-head"/>
      </w:pPr>
      <w:r w:rsidRPr="00A679FA">
        <w:t>Structure</w:t>
      </w:r>
    </w:p>
    <w:p w14:paraId="385FFC87" w14:textId="77777777" w:rsidR="00BB69F2" w:rsidRPr="00A679FA" w:rsidRDefault="00BB69F2">
      <w:pPr>
        <w:pStyle w:val="Els-body-text"/>
      </w:pPr>
      <w:r w:rsidRPr="00A679FA">
        <w:t>Files must be in MS Word only and should be formatted for direct printing,</w:t>
      </w:r>
      <w:r w:rsidRPr="00A679FA">
        <w:rPr>
          <w:rFonts w:hint="eastAsia"/>
          <w:bCs/>
          <w:szCs w:val="16"/>
          <w:lang w:eastAsia="zh-CN"/>
        </w:rPr>
        <w:t xml:space="preserve"> using the CRC MS Word provided</w:t>
      </w:r>
      <w:r w:rsidRPr="00A679FA">
        <w:rPr>
          <w:bCs/>
        </w:rPr>
        <w:t>.</w:t>
      </w:r>
      <w:r w:rsidRPr="00A679FA">
        <w:t xml:space="preserve"> Figures and tables should be embedded and not supplied separately. </w:t>
      </w:r>
    </w:p>
    <w:p w14:paraId="55678F0C" w14:textId="77777777" w:rsidR="00BB69F2" w:rsidRPr="00A679FA" w:rsidRDefault="00BB69F2">
      <w:pPr>
        <w:pStyle w:val="Els-body-text"/>
      </w:pPr>
      <w:r w:rsidRPr="00A679FA">
        <w:t xml:space="preserve">Please make sure that you use as much as possible normal fonts in your documents. Special fonts, such as fonts used in the Far East (Japanese, Chinese, Korean, etc.) may cause problems during processing. To avoid unnecessary </w:t>
      </w:r>
      <w:r w:rsidR="00373F08" w:rsidRPr="00A679FA">
        <w:t>errors,</w:t>
      </w:r>
      <w:r w:rsidRPr="00A679FA">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0E7AE8F" w14:textId="77777777" w:rsidR="00BB69F2" w:rsidRPr="00A679FA" w:rsidRDefault="00BB69F2">
      <w:pPr>
        <w:pStyle w:val="Els-body-text"/>
      </w:pPr>
      <w:r w:rsidRPr="00A679FA">
        <w:t>Bulleted lists may be included and should look like this:</w:t>
      </w:r>
    </w:p>
    <w:p w14:paraId="53204657" w14:textId="77777777" w:rsidR="00BB69F2" w:rsidRPr="00A679FA" w:rsidRDefault="00BB69F2">
      <w:pPr>
        <w:pStyle w:val="Els-bulletlist"/>
        <w:spacing w:before="240"/>
        <w:ind w:left="245" w:hanging="245"/>
      </w:pPr>
      <w:r w:rsidRPr="00A679FA">
        <w:t>First point</w:t>
      </w:r>
    </w:p>
    <w:p w14:paraId="18375FC2" w14:textId="77777777" w:rsidR="00BB69F2" w:rsidRPr="00A679FA" w:rsidRDefault="00BB69F2">
      <w:pPr>
        <w:pStyle w:val="Els-bulletlist"/>
      </w:pPr>
      <w:r w:rsidRPr="00A679FA">
        <w:t>Second point</w:t>
      </w:r>
    </w:p>
    <w:p w14:paraId="1F6166DA" w14:textId="77777777" w:rsidR="00BB69F2" w:rsidRPr="00A679FA" w:rsidRDefault="00BB69F2">
      <w:pPr>
        <w:pStyle w:val="Els-bulletlist"/>
        <w:spacing w:after="240"/>
        <w:ind w:left="245" w:hanging="245"/>
      </w:pPr>
      <w:r w:rsidRPr="00A679FA">
        <w:t xml:space="preserve">And </w:t>
      </w:r>
      <w:proofErr w:type="gramStart"/>
      <w:r w:rsidRPr="00A679FA">
        <w:t>so</w:t>
      </w:r>
      <w:proofErr w:type="gramEnd"/>
      <w:r w:rsidRPr="00A679FA">
        <w:t xml:space="preserve"> on</w:t>
      </w:r>
    </w:p>
    <w:p w14:paraId="76B376B5" w14:textId="77777777" w:rsidR="00BB69F2" w:rsidRPr="00A679FA" w:rsidRDefault="00BB69F2">
      <w:pPr>
        <w:pStyle w:val="Els-body-text"/>
      </w:pPr>
      <w:r w:rsidRPr="00A679FA">
        <w:t xml:space="preserve">Ensure that you return to the ‘Els-body-text’ style, the style that you will mainly be using for large blocks of text, when you have completed your bulleted list. </w:t>
      </w:r>
    </w:p>
    <w:p w14:paraId="5DDE02D3" w14:textId="77777777" w:rsidR="00BB69F2" w:rsidRPr="00A679FA" w:rsidRDefault="00BB69F2">
      <w:pPr>
        <w:pStyle w:val="Els-body-text"/>
        <w:rPr>
          <w:lang w:eastAsia="zh-CN"/>
        </w:rPr>
      </w:pPr>
      <w:r w:rsidRPr="00A679FA">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A679FA">
        <w:t>els</w:t>
      </w:r>
      <w:proofErr w:type="spellEnd"/>
      <w:r w:rsidRPr="00A679FA">
        <w:t>-abstract-text for the abstract text etc.</w:t>
      </w:r>
    </w:p>
    <w:p w14:paraId="291F4945" w14:textId="77777777" w:rsidR="00BB69F2" w:rsidRPr="00A679FA" w:rsidRDefault="00BB69F2">
      <w:pPr>
        <w:pStyle w:val="Els-2ndorder-head"/>
      </w:pPr>
      <w:r w:rsidRPr="00A679FA">
        <w:t>Tables</w:t>
      </w:r>
    </w:p>
    <w:p w14:paraId="304AB622" w14:textId="77777777" w:rsidR="00BB69F2" w:rsidRPr="00A679FA" w:rsidRDefault="00BB69F2">
      <w:pPr>
        <w:pStyle w:val="Els-body-text"/>
      </w:pPr>
      <w:r w:rsidRPr="00A679FA">
        <w:t xml:space="preserve">All tables should be numbered with Arabic numerals. </w:t>
      </w:r>
      <w:r w:rsidRPr="00A679FA">
        <w:rPr>
          <w:szCs w:val="22"/>
        </w:rPr>
        <w:t>Every table should have a caption.</w:t>
      </w:r>
      <w:r w:rsidRPr="00A679FA">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A679FA">
        <w:t xml:space="preserve">the </w:t>
      </w:r>
      <w:r w:rsidRPr="00A679FA">
        <w:t>authors may find useful.</w:t>
      </w:r>
    </w:p>
    <w:p w14:paraId="3D39F691" w14:textId="77777777" w:rsidR="00BB69F2" w:rsidRPr="00A679FA" w:rsidRDefault="00BB69F2">
      <w:pPr>
        <w:pStyle w:val="Els-caption"/>
        <w:spacing w:after="80"/>
        <w:ind w:left="1325"/>
      </w:pPr>
      <w:r w:rsidRPr="00A679FA">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A679FA" w14:paraId="55026573" w14:textId="77777777">
        <w:trPr>
          <w:jc w:val="center"/>
        </w:trPr>
        <w:tc>
          <w:tcPr>
            <w:tcW w:w="3291" w:type="dxa"/>
            <w:tcBorders>
              <w:top w:val="single" w:sz="4" w:space="0" w:color="auto"/>
              <w:bottom w:val="single" w:sz="4" w:space="0" w:color="auto"/>
            </w:tcBorders>
          </w:tcPr>
          <w:p w14:paraId="73B4E5B3" w14:textId="77777777" w:rsidR="00BB69F2" w:rsidRPr="00A679FA" w:rsidRDefault="00BB69F2">
            <w:pPr>
              <w:pStyle w:val="Els-table-text"/>
            </w:pPr>
            <w:r w:rsidRPr="00A679FA">
              <w:t>An example of a column heading</w:t>
            </w:r>
          </w:p>
        </w:tc>
        <w:tc>
          <w:tcPr>
            <w:tcW w:w="1450" w:type="dxa"/>
            <w:tcBorders>
              <w:top w:val="single" w:sz="4" w:space="0" w:color="auto"/>
              <w:bottom w:val="single" w:sz="4" w:space="0" w:color="auto"/>
            </w:tcBorders>
          </w:tcPr>
          <w:p w14:paraId="7DDCF9BC" w14:textId="77777777" w:rsidR="00BB69F2" w:rsidRPr="00A679FA" w:rsidRDefault="00BB69F2">
            <w:pPr>
              <w:pStyle w:val="Els-table-text"/>
            </w:pPr>
            <w:r w:rsidRPr="00A679FA">
              <w:t>Column A (</w:t>
            </w:r>
            <w:r w:rsidRPr="00A679FA">
              <w:rPr>
                <w:i/>
              </w:rPr>
              <w:t>t</w:t>
            </w:r>
            <w:r w:rsidRPr="00A679FA">
              <w:t>)</w:t>
            </w:r>
          </w:p>
        </w:tc>
        <w:tc>
          <w:tcPr>
            <w:tcW w:w="1450" w:type="dxa"/>
            <w:tcBorders>
              <w:top w:val="single" w:sz="4" w:space="0" w:color="auto"/>
              <w:bottom w:val="single" w:sz="4" w:space="0" w:color="auto"/>
            </w:tcBorders>
          </w:tcPr>
          <w:p w14:paraId="2165AF4A" w14:textId="77777777" w:rsidR="00BB69F2" w:rsidRPr="00A679FA" w:rsidRDefault="00BB69F2">
            <w:pPr>
              <w:pStyle w:val="Els-table-text"/>
            </w:pPr>
            <w:r w:rsidRPr="00A679FA">
              <w:t>Column B (</w:t>
            </w:r>
            <w:r w:rsidRPr="00A679FA">
              <w:rPr>
                <w:i/>
                <w:iCs/>
              </w:rPr>
              <w:t>t</w:t>
            </w:r>
            <w:r w:rsidRPr="00A679FA">
              <w:t>)</w:t>
            </w:r>
          </w:p>
        </w:tc>
      </w:tr>
      <w:tr w:rsidR="00BB69F2" w:rsidRPr="00A679FA" w14:paraId="402D66A9" w14:textId="77777777">
        <w:trPr>
          <w:jc w:val="center"/>
        </w:trPr>
        <w:tc>
          <w:tcPr>
            <w:tcW w:w="3291" w:type="dxa"/>
            <w:tcBorders>
              <w:top w:val="single" w:sz="4" w:space="0" w:color="auto"/>
            </w:tcBorders>
          </w:tcPr>
          <w:p w14:paraId="57FAD620" w14:textId="77777777" w:rsidR="00BB69F2" w:rsidRPr="00A679FA" w:rsidRDefault="00BB69F2">
            <w:pPr>
              <w:pStyle w:val="Els-table-text"/>
            </w:pPr>
            <w:r w:rsidRPr="00A679FA">
              <w:t>And an entry</w:t>
            </w:r>
          </w:p>
        </w:tc>
        <w:tc>
          <w:tcPr>
            <w:tcW w:w="1450" w:type="dxa"/>
            <w:tcBorders>
              <w:top w:val="single" w:sz="4" w:space="0" w:color="auto"/>
            </w:tcBorders>
          </w:tcPr>
          <w:p w14:paraId="4CF5724D" w14:textId="77777777" w:rsidR="00BB69F2" w:rsidRPr="00A679FA" w:rsidRDefault="00BB69F2">
            <w:pPr>
              <w:pStyle w:val="Els-table-text"/>
            </w:pPr>
            <w:r w:rsidRPr="00A679FA">
              <w:t>1</w:t>
            </w:r>
          </w:p>
        </w:tc>
        <w:tc>
          <w:tcPr>
            <w:tcW w:w="1450" w:type="dxa"/>
            <w:tcBorders>
              <w:top w:val="single" w:sz="4" w:space="0" w:color="auto"/>
            </w:tcBorders>
          </w:tcPr>
          <w:p w14:paraId="7F2EC44B" w14:textId="77777777" w:rsidR="00BB69F2" w:rsidRPr="00A679FA" w:rsidRDefault="00BB69F2">
            <w:pPr>
              <w:pStyle w:val="Els-table-text"/>
            </w:pPr>
            <w:r w:rsidRPr="00A679FA">
              <w:t>2</w:t>
            </w:r>
          </w:p>
        </w:tc>
      </w:tr>
      <w:tr w:rsidR="00BB69F2" w:rsidRPr="00A679FA" w14:paraId="46C65DA7" w14:textId="77777777">
        <w:trPr>
          <w:jc w:val="center"/>
        </w:trPr>
        <w:tc>
          <w:tcPr>
            <w:tcW w:w="3291" w:type="dxa"/>
          </w:tcPr>
          <w:p w14:paraId="28C82D26" w14:textId="77777777" w:rsidR="00BB69F2" w:rsidRPr="00A679FA" w:rsidRDefault="00BB69F2">
            <w:pPr>
              <w:pStyle w:val="Els-table-text"/>
            </w:pPr>
            <w:r w:rsidRPr="00A679FA">
              <w:t>And another entry</w:t>
            </w:r>
          </w:p>
        </w:tc>
        <w:tc>
          <w:tcPr>
            <w:tcW w:w="1450" w:type="dxa"/>
          </w:tcPr>
          <w:p w14:paraId="2278D6C9" w14:textId="77777777" w:rsidR="00BB69F2" w:rsidRPr="00A679FA" w:rsidRDefault="00BB69F2">
            <w:pPr>
              <w:pStyle w:val="Els-table-text"/>
            </w:pPr>
            <w:r w:rsidRPr="00A679FA">
              <w:t>3</w:t>
            </w:r>
          </w:p>
        </w:tc>
        <w:tc>
          <w:tcPr>
            <w:tcW w:w="1450" w:type="dxa"/>
          </w:tcPr>
          <w:p w14:paraId="10D4978B" w14:textId="77777777" w:rsidR="00BB69F2" w:rsidRPr="00A679FA" w:rsidRDefault="00BB69F2">
            <w:pPr>
              <w:pStyle w:val="Els-table-text"/>
            </w:pPr>
            <w:r w:rsidRPr="00A679FA">
              <w:t>4</w:t>
            </w:r>
          </w:p>
        </w:tc>
      </w:tr>
      <w:tr w:rsidR="00BB69F2" w:rsidRPr="00A679FA" w14:paraId="17218FDD" w14:textId="77777777">
        <w:trPr>
          <w:jc w:val="center"/>
        </w:trPr>
        <w:tc>
          <w:tcPr>
            <w:tcW w:w="3291" w:type="dxa"/>
            <w:tcBorders>
              <w:bottom w:val="single" w:sz="4" w:space="0" w:color="auto"/>
            </w:tcBorders>
          </w:tcPr>
          <w:p w14:paraId="4303A550" w14:textId="77777777" w:rsidR="00BB69F2" w:rsidRPr="00A679FA" w:rsidRDefault="00BB69F2">
            <w:pPr>
              <w:pStyle w:val="Els-table-text"/>
            </w:pPr>
            <w:r w:rsidRPr="00A679FA">
              <w:t>And another entry</w:t>
            </w:r>
          </w:p>
        </w:tc>
        <w:tc>
          <w:tcPr>
            <w:tcW w:w="1450" w:type="dxa"/>
            <w:tcBorders>
              <w:bottom w:val="single" w:sz="4" w:space="0" w:color="auto"/>
            </w:tcBorders>
          </w:tcPr>
          <w:p w14:paraId="7DE9B923" w14:textId="77777777" w:rsidR="00BB69F2" w:rsidRPr="00A679FA" w:rsidRDefault="00BB69F2">
            <w:pPr>
              <w:pStyle w:val="Els-table-text"/>
            </w:pPr>
            <w:r w:rsidRPr="00A679FA">
              <w:t>5</w:t>
            </w:r>
          </w:p>
        </w:tc>
        <w:tc>
          <w:tcPr>
            <w:tcW w:w="1450" w:type="dxa"/>
            <w:tcBorders>
              <w:bottom w:val="single" w:sz="4" w:space="0" w:color="auto"/>
            </w:tcBorders>
          </w:tcPr>
          <w:p w14:paraId="0A707412" w14:textId="77777777" w:rsidR="00BB69F2" w:rsidRPr="00A679FA" w:rsidRDefault="00BB69F2">
            <w:pPr>
              <w:pStyle w:val="Els-table-text"/>
            </w:pPr>
            <w:r w:rsidRPr="00A679FA">
              <w:t>6</w:t>
            </w:r>
          </w:p>
        </w:tc>
      </w:tr>
    </w:tbl>
    <w:p w14:paraId="7D98C309" w14:textId="77777777" w:rsidR="00BB69F2" w:rsidRPr="00A679FA" w:rsidRDefault="00BB69F2">
      <w:pPr>
        <w:pStyle w:val="Els-2ndorder-head"/>
      </w:pPr>
      <w:r w:rsidRPr="00A679FA">
        <w:t>Construction of references</w:t>
      </w:r>
    </w:p>
    <w:p w14:paraId="687F217C" w14:textId="77777777" w:rsidR="00BB69F2" w:rsidRPr="00A679FA" w:rsidRDefault="00BB69F2" w:rsidP="002B043F">
      <w:pPr>
        <w:widowControl/>
        <w:autoSpaceDE w:val="0"/>
        <w:autoSpaceDN w:val="0"/>
        <w:adjustRightInd w:val="0"/>
        <w:ind w:firstLine="238"/>
        <w:jc w:val="both"/>
      </w:pPr>
      <w:r w:rsidRPr="00A679FA">
        <w:t xml:space="preserve">References must be listed at the end of the paper. Do not begin them on a new page unless this is </w:t>
      </w:r>
      <w:proofErr w:type="gramStart"/>
      <w:r w:rsidRPr="00A679FA">
        <w:t>absolutely necessary</w:t>
      </w:r>
      <w:proofErr w:type="gramEnd"/>
      <w:r w:rsidRPr="00A679FA">
        <w:t>. Authors should ensure that every reference in the text appears in the list of references and vice versa. Indicate references by</w:t>
      </w:r>
      <w:r w:rsidR="00370BDD" w:rsidRPr="00A679FA">
        <w:t xml:space="preserve"> </w:t>
      </w:r>
      <w:r w:rsidR="00EB32BC" w:rsidRPr="00A679FA">
        <w:t>[1]</w:t>
      </w:r>
      <w:r w:rsidRPr="00A679FA">
        <w:t xml:space="preserve"> or </w:t>
      </w:r>
      <w:r w:rsidR="00EB32BC" w:rsidRPr="00A679FA">
        <w:t>[2]</w:t>
      </w:r>
      <w:r w:rsidRPr="00A679FA">
        <w:t xml:space="preserve"> or </w:t>
      </w:r>
      <w:r w:rsidR="00EB32BC" w:rsidRPr="00A679FA">
        <w:t>[3]</w:t>
      </w:r>
      <w:r w:rsidRPr="00A679FA">
        <w:t xml:space="preserve"> in the text. </w:t>
      </w:r>
    </w:p>
    <w:p w14:paraId="70347D91" w14:textId="77777777" w:rsidR="00BB69F2" w:rsidRPr="00A679FA" w:rsidRDefault="00BB69F2">
      <w:pPr>
        <w:pStyle w:val="Els-body-text"/>
      </w:pPr>
      <w:r w:rsidRPr="00A679FA">
        <w:t>Some examples of how your references should be listed are given at the end of this template in the ‘References’ section, which will allow you to assemble your reference list according to the correct format and font size.</w:t>
      </w:r>
    </w:p>
    <w:p w14:paraId="28C2169E" w14:textId="77777777" w:rsidR="00BB69F2" w:rsidRPr="00A679FA" w:rsidRDefault="00BB69F2">
      <w:pPr>
        <w:pStyle w:val="Els-2ndorder-head"/>
      </w:pPr>
      <w:r w:rsidRPr="00A679FA">
        <w:lastRenderedPageBreak/>
        <w:t>Section headings</w:t>
      </w:r>
    </w:p>
    <w:p w14:paraId="38EA7774" w14:textId="77777777" w:rsidR="00BB69F2" w:rsidRPr="00A679FA" w:rsidRDefault="00BB69F2">
      <w:pPr>
        <w:pStyle w:val="Els-body-text"/>
        <w:rPr>
          <w:color w:val="FF0000"/>
        </w:rPr>
      </w:pPr>
      <w:r w:rsidRPr="00A679FA">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A679FA">
        <w:t>etc</w:t>
      </w:r>
      <w:proofErr w:type="spellEnd"/>
      <w:r w:rsidRPr="00A679FA">
        <w:t xml:space="preserve">, and left justified, with second and subsequent lines indented. </w:t>
      </w:r>
      <w:r w:rsidR="00112FB8" w:rsidRPr="00A679FA">
        <w:t xml:space="preserve">All headings should have a minimum of three text lines after them before a page or column break. </w:t>
      </w:r>
      <w:r w:rsidRPr="00A679FA">
        <w:t>Ensure the text area is not blank except for the last page.</w:t>
      </w:r>
    </w:p>
    <w:p w14:paraId="15F55EA1" w14:textId="77777777" w:rsidR="00BB69F2" w:rsidRPr="00A679FA" w:rsidRDefault="00BB69F2">
      <w:pPr>
        <w:pStyle w:val="Els-2ndorder-head"/>
      </w:pPr>
      <w:r w:rsidRPr="00A679FA">
        <w:t>General guidelines for the preparation of your text</w:t>
      </w:r>
    </w:p>
    <w:p w14:paraId="013C16E4" w14:textId="77777777" w:rsidR="00BB69F2" w:rsidRPr="00A679FA" w:rsidRDefault="00BB69F2" w:rsidP="007C28AD">
      <w:pPr>
        <w:autoSpaceDE w:val="0"/>
        <w:autoSpaceDN w:val="0"/>
        <w:adjustRightInd w:val="0"/>
        <w:spacing w:line="240" w:lineRule="exact"/>
        <w:ind w:firstLine="238"/>
        <w:jc w:val="both"/>
      </w:pPr>
      <w:r w:rsidRPr="00A679FA">
        <w:t xml:space="preserve">Avoid hyphenation at the end of a line. Symbols denoting vectors and matrices should be indicated in bold type. Scalar variable names should normally be expressed using italics. Weights and measures should be expressed in SI units. </w:t>
      </w:r>
      <w:r w:rsidRPr="00A679FA">
        <w:rPr>
          <w:szCs w:val="16"/>
        </w:rPr>
        <w:t>All non-standard abbreviations or symbols must be defined when first mentioned, or a glossary provided.</w:t>
      </w:r>
    </w:p>
    <w:p w14:paraId="7946D87B" w14:textId="77777777" w:rsidR="00BB69F2" w:rsidRPr="00A679FA" w:rsidRDefault="00BB69F2">
      <w:pPr>
        <w:pStyle w:val="Els-2ndorder-head"/>
      </w:pPr>
      <w:r w:rsidRPr="00A679FA">
        <w:rPr>
          <w:szCs w:val="16"/>
        </w:rPr>
        <w:t xml:space="preserve">File naming and </w:t>
      </w:r>
      <w:proofErr w:type="gramStart"/>
      <w:r w:rsidRPr="00A679FA">
        <w:rPr>
          <w:szCs w:val="16"/>
        </w:rPr>
        <w:t>delivery</w:t>
      </w:r>
      <w:proofErr w:type="gramEnd"/>
    </w:p>
    <w:p w14:paraId="2DEBD49B" w14:textId="77777777" w:rsidR="00BB69F2" w:rsidRPr="00A679FA" w:rsidRDefault="00BB69F2">
      <w:pPr>
        <w:pStyle w:val="Els-body-text"/>
        <w:rPr>
          <w:szCs w:val="16"/>
        </w:rPr>
      </w:pPr>
      <w:r w:rsidRPr="00A679FA">
        <w:rPr>
          <w:szCs w:val="16"/>
        </w:rPr>
        <w:t>Please title your files in this order ‘</w:t>
      </w:r>
      <w:proofErr w:type="spellStart"/>
      <w:r w:rsidRPr="00A679FA">
        <w:t>procedia</w:t>
      </w:r>
      <w:proofErr w:type="spellEnd"/>
      <w:r w:rsidRPr="00A679FA">
        <w:t xml:space="preserve"> </w:t>
      </w:r>
      <w:proofErr w:type="spellStart"/>
      <w:r w:rsidRPr="00A679FA">
        <w:t>acronym_conference</w:t>
      </w:r>
      <w:proofErr w:type="spellEnd"/>
      <w:r w:rsidRPr="00A679FA">
        <w:t xml:space="preserve"> </w:t>
      </w:r>
      <w:proofErr w:type="spellStart"/>
      <w:r w:rsidRPr="00A679FA">
        <w:t>acronym_authorslastname</w:t>
      </w:r>
      <w:proofErr w:type="spellEnd"/>
      <w:r w:rsidRPr="00A679FA">
        <w:rPr>
          <w:szCs w:val="16"/>
        </w:rPr>
        <w:t>’. Submit both the source file and the</w:t>
      </w:r>
      <w:r w:rsidRPr="00A679FA">
        <w:rPr>
          <w:rFonts w:hint="eastAsia"/>
          <w:szCs w:val="16"/>
        </w:rPr>
        <w:t xml:space="preserve"> PDF</w:t>
      </w:r>
      <w:r w:rsidRPr="00A679FA">
        <w:rPr>
          <w:szCs w:val="16"/>
        </w:rPr>
        <w:t xml:space="preserve"> to the Guest Editor.</w:t>
      </w:r>
    </w:p>
    <w:p w14:paraId="4B480F4E" w14:textId="77777777" w:rsidR="00BB69F2" w:rsidRPr="00A679FA" w:rsidRDefault="00BB69F2">
      <w:pPr>
        <w:pStyle w:val="Els-body-text"/>
      </w:pPr>
      <w:r w:rsidRPr="00A679FA">
        <w:t>Artwork filenames should comply with the syntax “</w:t>
      </w:r>
      <w:proofErr w:type="spellStart"/>
      <w:r w:rsidRPr="00A679FA">
        <w:t>aabbbbbb.ccc</w:t>
      </w:r>
      <w:proofErr w:type="spellEnd"/>
      <w:r w:rsidRPr="00A679FA">
        <w:t>”, where:</w:t>
      </w:r>
    </w:p>
    <w:p w14:paraId="26800ABD" w14:textId="77777777" w:rsidR="00BB69F2" w:rsidRPr="00A679FA" w:rsidRDefault="00BB69F2">
      <w:pPr>
        <w:pStyle w:val="Els-body-text"/>
        <w:numPr>
          <w:ilvl w:val="0"/>
          <w:numId w:val="30"/>
        </w:numPr>
      </w:pPr>
      <w:r w:rsidRPr="00A679FA">
        <w:t>a = artwork component type</w:t>
      </w:r>
    </w:p>
    <w:p w14:paraId="1928C19D" w14:textId="77777777" w:rsidR="00BB69F2" w:rsidRPr="00A679FA" w:rsidRDefault="00BB69F2">
      <w:pPr>
        <w:pStyle w:val="Els-body-text"/>
        <w:numPr>
          <w:ilvl w:val="0"/>
          <w:numId w:val="30"/>
        </w:numPr>
      </w:pPr>
      <w:r w:rsidRPr="00A679FA">
        <w:t>b = manuscript reference code</w:t>
      </w:r>
    </w:p>
    <w:p w14:paraId="4B986C6A" w14:textId="77777777" w:rsidR="00BB69F2" w:rsidRPr="00A679FA" w:rsidRDefault="00BB69F2">
      <w:pPr>
        <w:pStyle w:val="Els-body-text"/>
        <w:numPr>
          <w:ilvl w:val="0"/>
          <w:numId w:val="30"/>
        </w:numPr>
      </w:pPr>
      <w:r w:rsidRPr="00A679FA">
        <w:t>c = standard file extension</w:t>
      </w:r>
    </w:p>
    <w:p w14:paraId="31840A2E" w14:textId="77777777" w:rsidR="00BB69F2" w:rsidRPr="00A679FA" w:rsidRDefault="00BB69F2">
      <w:pPr>
        <w:pStyle w:val="Els-body-text"/>
        <w:ind w:left="238" w:firstLine="0"/>
      </w:pPr>
      <w:r w:rsidRPr="00A679FA">
        <w:t>Component types:</w:t>
      </w:r>
    </w:p>
    <w:p w14:paraId="3187613A" w14:textId="77777777" w:rsidR="00BB69F2" w:rsidRPr="00A679FA" w:rsidRDefault="00BB69F2">
      <w:pPr>
        <w:pStyle w:val="Els-body-text"/>
        <w:numPr>
          <w:ilvl w:val="0"/>
          <w:numId w:val="30"/>
        </w:numPr>
      </w:pPr>
      <w:r w:rsidRPr="00A679FA">
        <w:t>gr = figure</w:t>
      </w:r>
    </w:p>
    <w:p w14:paraId="31A9B1BB" w14:textId="77777777" w:rsidR="00BB69F2" w:rsidRPr="00A679FA" w:rsidRDefault="00BB69F2">
      <w:pPr>
        <w:pStyle w:val="Els-body-text"/>
        <w:numPr>
          <w:ilvl w:val="0"/>
          <w:numId w:val="30"/>
        </w:numPr>
      </w:pPr>
      <w:r w:rsidRPr="00A679FA">
        <w:t>pl = plate</w:t>
      </w:r>
    </w:p>
    <w:p w14:paraId="56142D99" w14:textId="77777777" w:rsidR="00BB69F2" w:rsidRPr="00A679FA" w:rsidRDefault="00BB69F2">
      <w:pPr>
        <w:pStyle w:val="Els-body-text"/>
        <w:numPr>
          <w:ilvl w:val="0"/>
          <w:numId w:val="30"/>
        </w:numPr>
      </w:pPr>
      <w:proofErr w:type="spellStart"/>
      <w:r w:rsidRPr="00A679FA">
        <w:t>sc</w:t>
      </w:r>
      <w:proofErr w:type="spellEnd"/>
      <w:r w:rsidRPr="00A679FA">
        <w:t xml:space="preserve"> = scheme</w:t>
      </w:r>
    </w:p>
    <w:p w14:paraId="5F26182D" w14:textId="77777777" w:rsidR="00BB69F2" w:rsidRPr="00A679FA" w:rsidRDefault="00BB69F2">
      <w:pPr>
        <w:pStyle w:val="Els-body-text"/>
        <w:numPr>
          <w:ilvl w:val="0"/>
          <w:numId w:val="30"/>
        </w:numPr>
        <w:rPr>
          <w:szCs w:val="16"/>
        </w:rPr>
      </w:pPr>
      <w:proofErr w:type="spellStart"/>
      <w:r w:rsidRPr="00A679FA">
        <w:t>fx</w:t>
      </w:r>
      <w:proofErr w:type="spellEnd"/>
      <w:r w:rsidRPr="00A679FA">
        <w:t xml:space="preserve"> = fixed graphic</w:t>
      </w:r>
    </w:p>
    <w:p w14:paraId="537A6F22" w14:textId="77777777" w:rsidR="00BB69F2" w:rsidRPr="00A679FA" w:rsidRDefault="00BB69F2">
      <w:pPr>
        <w:pStyle w:val="Els-2ndorder-head"/>
      </w:pPr>
      <w:r w:rsidRPr="00A679FA">
        <w:t>Footnotes</w:t>
      </w:r>
    </w:p>
    <w:p w14:paraId="1B063DB3" w14:textId="77777777" w:rsidR="00BB69F2" w:rsidRPr="00A679FA" w:rsidRDefault="00BB69F2" w:rsidP="007C28AD">
      <w:pPr>
        <w:autoSpaceDE w:val="0"/>
        <w:autoSpaceDN w:val="0"/>
        <w:adjustRightInd w:val="0"/>
        <w:spacing w:line="240" w:lineRule="exact"/>
        <w:ind w:firstLine="238"/>
        <w:jc w:val="both"/>
        <w:rPr>
          <w:szCs w:val="16"/>
        </w:rPr>
      </w:pPr>
      <w:r w:rsidRPr="00A679FA">
        <w:t>Footnotes should be avoided if possible. Necessary footnotes should be denoted in the text by consecutive superscript letters</w:t>
      </w:r>
      <w:r w:rsidRPr="00A679FA">
        <w:rPr>
          <w:rStyle w:val="FootnoteReference"/>
        </w:rPr>
        <w:footnoteReference w:customMarkFollows="1" w:id="2"/>
        <w:t>1</w:t>
      </w:r>
      <w:r w:rsidRPr="00A679FA">
        <w:t xml:space="preserve">. The footnotes should be typed single spaced, and in smaller type size (8 </w:t>
      </w:r>
      <w:proofErr w:type="spellStart"/>
      <w:r w:rsidRPr="00A679FA">
        <w:t>pt</w:t>
      </w:r>
      <w:proofErr w:type="spellEnd"/>
      <w:r w:rsidRPr="00A679FA">
        <w:t xml:space="preserve">), at the foot of the page in which they are </w:t>
      </w:r>
      <w:proofErr w:type="gramStart"/>
      <w:r w:rsidRPr="00A679FA">
        <w:t>mentioned, and</w:t>
      </w:r>
      <w:proofErr w:type="gramEnd"/>
      <w:r w:rsidRPr="00A679FA">
        <w:t xml:space="preserve"> separated from the main text by a </w:t>
      </w:r>
      <w:r w:rsidR="00373F08" w:rsidRPr="00A679FA">
        <w:t>one-line</w:t>
      </w:r>
      <w:r w:rsidRPr="00A679FA">
        <w:t xml:space="preserve"> space extending at the foot of the column. The Els-footnote style is available in the MS Word for the text of the footnote.</w:t>
      </w:r>
    </w:p>
    <w:p w14:paraId="5979C767" w14:textId="77777777" w:rsidR="00BB69F2" w:rsidRPr="00A679FA" w:rsidRDefault="00BB69F2">
      <w:pPr>
        <w:autoSpaceDE w:val="0"/>
        <w:autoSpaceDN w:val="0"/>
        <w:adjustRightInd w:val="0"/>
        <w:ind w:firstLine="240"/>
        <w:jc w:val="both"/>
      </w:pPr>
      <w:r w:rsidRPr="00A679FA">
        <w:rPr>
          <w:rFonts w:hint="eastAsia"/>
          <w:szCs w:val="16"/>
          <w:lang w:eastAsia="zh-CN"/>
        </w:rPr>
        <w:t>Please d</w:t>
      </w:r>
      <w:r w:rsidRPr="00A679FA">
        <w:rPr>
          <w:szCs w:val="16"/>
        </w:rPr>
        <w:t>o not change the margins of the template as this can result in the footnote falling outside printing range.</w:t>
      </w:r>
    </w:p>
    <w:p w14:paraId="2FE3B048" w14:textId="77777777" w:rsidR="00BB69F2" w:rsidRPr="00A679FA" w:rsidRDefault="00BB69F2">
      <w:pPr>
        <w:pStyle w:val="Els-1storder-head"/>
      </w:pPr>
      <w:r w:rsidRPr="00A679FA">
        <w:t>Illustrations</w:t>
      </w:r>
    </w:p>
    <w:p w14:paraId="4CEE8948" w14:textId="77777777" w:rsidR="00686AC0" w:rsidRPr="00A679FA" w:rsidRDefault="00686AC0" w:rsidP="00686AC0">
      <w:pPr>
        <w:pStyle w:val="Els-body-text"/>
      </w:pPr>
      <w:r w:rsidRPr="00A679FA">
        <w:t>All figures should be numbered with Arabic numerals (1,</w:t>
      </w:r>
      <w:proofErr w:type="gramStart"/>
      <w:r w:rsidRPr="00A679FA">
        <w:t>2,3,…</w:t>
      </w:r>
      <w:proofErr w:type="gramEnd"/>
      <w:r w:rsidRPr="00A679FA">
        <w:t xml:space="preserve">.). Every figure should have a caption. All photographs, schemas, </w:t>
      </w:r>
      <w:proofErr w:type="gramStart"/>
      <w:r w:rsidRPr="00A679FA">
        <w:t>graphs</w:t>
      </w:r>
      <w:proofErr w:type="gramEnd"/>
      <w:r w:rsidRPr="00A679FA">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A679FA">
        <w:t>are</w:t>
      </w:r>
      <w:proofErr w:type="gramEnd"/>
      <w:r w:rsidRPr="00A679FA">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61561CD" w14:textId="77777777" w:rsidR="00F668CA" w:rsidRPr="00A679FA" w:rsidRDefault="00686AC0">
      <w:pPr>
        <w:pStyle w:val="Els-body-text"/>
      </w:pPr>
      <w:r w:rsidRPr="00A679FA">
        <w:t xml:space="preserve">The figure number and caption should be typed below the illustration in 8 </w:t>
      </w:r>
      <w:proofErr w:type="spellStart"/>
      <w:r w:rsidRPr="00A679FA">
        <w:t>pt</w:t>
      </w:r>
      <w:proofErr w:type="spellEnd"/>
      <w:r w:rsidRPr="00A679FA">
        <w:t xml:space="preserve"> and left justified [</w:t>
      </w:r>
      <w:r w:rsidRPr="00A679FA">
        <w:rPr>
          <w:b/>
          <w:i/>
        </w:rPr>
        <w:t>Note:</w:t>
      </w:r>
      <w:r w:rsidRPr="00A679FA">
        <w:t xml:space="preserve"> one-line captions of length less than column width (or full typesetting width or oblong) centered]. For more guidelines and information to help you submit high quality artwork please visit: </w:t>
      </w:r>
      <w:hyperlink r:id="rId11" w:history="1">
        <w:r w:rsidR="00D63026" w:rsidRPr="00A679FA">
          <w:rPr>
            <w:rStyle w:val="Hyperlink"/>
            <w:sz w:val="20"/>
          </w:rPr>
          <w:t>http://www.elsevier.com/artworkinstructions</w:t>
        </w:r>
      </w:hyperlink>
      <w:r w:rsidRPr="00A679FA">
        <w:t xml:space="preserve"> Artwork has no text along the side of it in the main body of the text. However, if two images fit next to each other, these may be placed next to each other to save space. For example, see Fig. 1.</w:t>
      </w:r>
    </w:p>
    <w:p w14:paraId="2D55DCBA" w14:textId="77777777" w:rsidR="00BB69F2" w:rsidRPr="00A679FA" w:rsidRDefault="00BB69F2">
      <w:pPr>
        <w:pStyle w:val="CommentText"/>
      </w:pPr>
    </w:p>
    <w:p w14:paraId="52018ABC" w14:textId="77777777" w:rsidR="00BB69F2" w:rsidRPr="00A679FA" w:rsidRDefault="0050516E">
      <w:pPr>
        <w:spacing w:line="360" w:lineRule="auto"/>
        <w:jc w:val="center"/>
      </w:pPr>
      <w:r w:rsidRPr="00A679FA">
        <w:rPr>
          <w:noProof/>
          <w:lang w:val="en-US"/>
        </w:rPr>
        <w:drawing>
          <wp:inline distT="0" distB="0" distL="0" distR="0" wp14:anchorId="11DCC310" wp14:editId="5D33EC17">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20342CDC" w14:textId="77777777" w:rsidR="00BB69F2" w:rsidRPr="00A679FA" w:rsidRDefault="00BB69F2">
      <w:pPr>
        <w:pStyle w:val="Els-caption"/>
        <w:jc w:val="center"/>
      </w:pPr>
      <w:r w:rsidRPr="00A679FA">
        <w:t>Fig. 1. (a) first picture; (b) second picture.</w:t>
      </w:r>
    </w:p>
    <w:p w14:paraId="0CA9B03E" w14:textId="77777777" w:rsidR="0066792C" w:rsidRPr="00A679FA" w:rsidRDefault="0066792C" w:rsidP="0066792C">
      <w:pPr>
        <w:pStyle w:val="Els-1storder-head"/>
        <w:numPr>
          <w:ilvl w:val="0"/>
          <w:numId w:val="1"/>
        </w:numPr>
      </w:pPr>
      <w:r w:rsidRPr="00A679FA">
        <w:t>Equations</w:t>
      </w:r>
    </w:p>
    <w:p w14:paraId="64DAF677" w14:textId="77777777" w:rsidR="0066792C" w:rsidRPr="00A679FA" w:rsidRDefault="0066792C" w:rsidP="0066792C">
      <w:pPr>
        <w:pStyle w:val="Els-body-text"/>
        <w:rPr>
          <w:szCs w:val="16"/>
        </w:rPr>
      </w:pPr>
      <w:r w:rsidRPr="00A679FA">
        <w:rPr>
          <w:szCs w:val="16"/>
        </w:rPr>
        <w:t xml:space="preserve">Equations and formulae should be typed in </w:t>
      </w:r>
      <w:proofErr w:type="spellStart"/>
      <w:proofErr w:type="gramStart"/>
      <w:r w:rsidRPr="00A679FA">
        <w:rPr>
          <w:szCs w:val="16"/>
        </w:rPr>
        <w:t>Math</w:t>
      </w:r>
      <w:r w:rsidR="00E50906" w:rsidRPr="00A679FA">
        <w:rPr>
          <w:szCs w:val="16"/>
        </w:rPr>
        <w:t>T</w:t>
      </w:r>
      <w:r w:rsidRPr="00A679FA">
        <w:rPr>
          <w:szCs w:val="16"/>
        </w:rPr>
        <w:t>ype</w:t>
      </w:r>
      <w:proofErr w:type="spellEnd"/>
      <w:r w:rsidRPr="00A679FA">
        <w:rPr>
          <w:szCs w:val="16"/>
        </w:rPr>
        <w:t>, and</w:t>
      </w:r>
      <w:proofErr w:type="gramEnd"/>
      <w:r w:rsidRPr="00A679FA">
        <w:rPr>
          <w:szCs w:val="16"/>
        </w:rPr>
        <w:t xml:space="preserve"> numbered consecutively with Arabic numerals in parentheses on the right hand side of the page (if referred to explicitly in the text)</w:t>
      </w:r>
      <w:r w:rsidRPr="00A679FA">
        <w:rPr>
          <w:rFonts w:hint="eastAsia"/>
          <w:szCs w:val="16"/>
          <w:lang w:eastAsia="zh-CN"/>
        </w:rPr>
        <w:t>.</w:t>
      </w:r>
      <w:r w:rsidRPr="00A679FA">
        <w:rPr>
          <w:szCs w:val="16"/>
        </w:rPr>
        <w:t xml:space="preserve"> They should also be separated from the surrounding text by one space.</w:t>
      </w:r>
    </w:p>
    <w:p w14:paraId="3F2E190F" w14:textId="77777777" w:rsidR="0066792C" w:rsidRPr="00A679FA" w:rsidRDefault="009B5E4E" w:rsidP="008C4F2E">
      <w:pPr>
        <w:pStyle w:val="Els-equation"/>
        <w:tabs>
          <w:tab w:val="clear" w:pos="9120"/>
          <w:tab w:val="left" w:pos="7365"/>
          <w:tab w:val="right" w:pos="9214"/>
        </w:tabs>
        <w:ind w:left="0" w:firstLine="480"/>
        <w:jc w:val="center"/>
      </w:pPr>
      <w:r w:rsidRPr="00A679FA">
        <w:rPr>
          <w:position w:val="-70"/>
        </w:rPr>
      </w:r>
      <w:r w:rsidR="009B5E4E" w:rsidRPr="00A679FA">
        <w:rPr>
          <w:position w:val="-70"/>
        </w:rPr>
        <w:object w:dxaOrig="3340" w:dyaOrig="1060" w14:anchorId="2BF51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1pt;height:54.25pt;mso-width-percent:0;mso-height-percent:0;mso-width-percent:0;mso-height-percent:0" o:ole="" o:allowoverlap="f">
            <v:imagedata r:id="rId13" o:title=""/>
          </v:shape>
          <o:OLEObject Type="Embed" ProgID="Equation.3" ShapeID="_x0000_i1025" DrawAspect="Content" ObjectID="_1771512239" r:id="rId14"/>
        </w:object>
      </w:r>
      <w:r w:rsidR="0066792C" w:rsidRPr="00A679FA">
        <w:rPr>
          <w:i w:val="0"/>
          <w:iCs/>
        </w:rPr>
        <w:tab/>
      </w:r>
      <w:r w:rsidR="0066792C" w:rsidRPr="00A679FA">
        <w:rPr>
          <w:i w:val="0"/>
          <w:iCs/>
        </w:rPr>
        <w:tab/>
      </w:r>
      <w:r w:rsidR="008C4F2E" w:rsidRPr="00A679FA">
        <w:rPr>
          <w:i w:val="0"/>
          <w:iCs/>
        </w:rPr>
        <w:tab/>
      </w:r>
      <w:r w:rsidR="0066792C" w:rsidRPr="00A679FA">
        <w:rPr>
          <w:i w:val="0"/>
          <w:iCs/>
        </w:rPr>
        <w:t xml:space="preserve"> (1)</w:t>
      </w:r>
    </w:p>
    <w:p w14:paraId="66842884" w14:textId="77777777" w:rsidR="00BB69F2" w:rsidRPr="00A679FA" w:rsidRDefault="00BB69F2">
      <w:pPr>
        <w:pStyle w:val="Els-1storder-head"/>
        <w:numPr>
          <w:ilvl w:val="0"/>
          <w:numId w:val="0"/>
        </w:numPr>
      </w:pPr>
      <w:r w:rsidRPr="00A679FA">
        <w:t>4. Online license transfer</w:t>
      </w:r>
    </w:p>
    <w:p w14:paraId="77134882" w14:textId="77777777" w:rsidR="00BB69F2" w:rsidRPr="00A679FA" w:rsidRDefault="00BB69F2">
      <w:pPr>
        <w:pStyle w:val="Els-body-text"/>
      </w:pPr>
      <w:r w:rsidRPr="00A679FA">
        <w:t xml:space="preserve">All authors are required to complete the </w:t>
      </w:r>
      <w:r w:rsidRPr="00A679FA">
        <w:rPr>
          <w:rStyle w:val="Hyperlink"/>
          <w:sz w:val="20"/>
          <w:szCs w:val="16"/>
        </w:rPr>
        <w:t>Procedia exclusive license transfer agreement</w:t>
      </w:r>
      <w:r w:rsidRPr="00A679FA">
        <w:t xml:space="preserve"> before the article can be published, </w:t>
      </w:r>
      <w:r w:rsidRPr="00A679FA">
        <w:rPr>
          <w:rStyle w:val="Hyperlink"/>
          <w:sz w:val="20"/>
          <w:szCs w:val="16"/>
        </w:rPr>
        <w:t>which they can do online.</w:t>
      </w:r>
      <w:r w:rsidRPr="00A679FA">
        <w:t xml:space="preserve"> This transfer agreement enables Elsevier to protect the copyrighted material for the </w:t>
      </w:r>
      <w:proofErr w:type="gramStart"/>
      <w:r w:rsidRPr="00A679FA">
        <w:t>authors, but</w:t>
      </w:r>
      <w:proofErr w:type="gramEnd"/>
      <w:r w:rsidRPr="00A679FA">
        <w:t xml:space="preserve"> does not relinquish the authors</w:t>
      </w:r>
      <w:r w:rsidR="001710FA" w:rsidRPr="00A679FA">
        <w:t xml:space="preserve">’ </w:t>
      </w:r>
      <w:r w:rsidRPr="00A679FA">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9D1AD65" w14:textId="77777777" w:rsidR="00BB69F2" w:rsidRPr="00A679FA" w:rsidRDefault="00BB69F2" w:rsidP="00FC1836">
      <w:pPr>
        <w:pStyle w:val="Els-acknowledgement"/>
        <w:spacing w:before="240" w:line="240" w:lineRule="exact"/>
      </w:pPr>
      <w:r w:rsidRPr="00A679FA">
        <w:t>Acknowledgements</w:t>
      </w:r>
    </w:p>
    <w:p w14:paraId="3BF5D36F" w14:textId="77777777" w:rsidR="00BB69F2" w:rsidRPr="00A679FA" w:rsidRDefault="00BB69F2">
      <w:pPr>
        <w:pStyle w:val="Els-body-text"/>
        <w:ind w:firstLine="240"/>
      </w:pPr>
      <w:r w:rsidRPr="00A679FA">
        <w:t>Acknowledgements and Reference heading should be left justified, bold, with the first letter capitalized but have no numbers. Text below continues as normal.</w:t>
      </w:r>
    </w:p>
    <w:p w14:paraId="60BD17B3" w14:textId="77777777" w:rsidR="00BB69F2" w:rsidRPr="00A679FA" w:rsidRDefault="00BB69F2" w:rsidP="00FC1836">
      <w:pPr>
        <w:pStyle w:val="Els-appendixhead"/>
        <w:spacing w:before="240" w:line="240" w:lineRule="exact"/>
      </w:pPr>
      <w:r w:rsidRPr="00A679FA">
        <w:t>An example appendix</w:t>
      </w:r>
    </w:p>
    <w:p w14:paraId="514307B7" w14:textId="77777777" w:rsidR="00BB69F2" w:rsidRPr="00A679FA" w:rsidRDefault="00BB69F2" w:rsidP="00FC1836">
      <w:pPr>
        <w:pStyle w:val="BodyTextIndent2"/>
        <w:spacing w:line="240" w:lineRule="exact"/>
        <w:ind w:firstLine="238"/>
        <w:jc w:val="both"/>
        <w:rPr>
          <w:lang w:val="en-US"/>
        </w:rPr>
      </w:pPr>
      <w:r w:rsidRPr="00A679FA">
        <w:t>Authors including an appendix section should do so before References section. Multiple appendices should all have headings in the style used above. They will automatically be ordered A, B, C etc.</w:t>
      </w:r>
    </w:p>
    <w:p w14:paraId="138BE195" w14:textId="77777777" w:rsidR="00BB69F2" w:rsidRPr="00A679FA" w:rsidRDefault="00BB69F2" w:rsidP="00FC1836">
      <w:pPr>
        <w:pStyle w:val="Els-appendixsubhead"/>
        <w:spacing w:line="240" w:lineRule="exact"/>
      </w:pPr>
      <w:r w:rsidRPr="00A679FA">
        <w:t>Example of a sub-heading within an appendix</w:t>
      </w:r>
    </w:p>
    <w:p w14:paraId="7859CC65" w14:textId="77777777" w:rsidR="00BB69F2" w:rsidRPr="00A679FA" w:rsidRDefault="00BB69F2" w:rsidP="00FC1836">
      <w:pPr>
        <w:pStyle w:val="BodyTextIndent2"/>
        <w:spacing w:line="240" w:lineRule="exact"/>
        <w:ind w:firstLine="238"/>
      </w:pPr>
      <w:r w:rsidRPr="00A679FA">
        <w:t>There is also the option to include a subheading within the Appendix if you wish.</w:t>
      </w:r>
    </w:p>
    <w:p w14:paraId="28033288" w14:textId="77777777" w:rsidR="00BB69F2" w:rsidRPr="00A679FA" w:rsidRDefault="00BB69F2" w:rsidP="00FC1836">
      <w:pPr>
        <w:pStyle w:val="Els-reference-head"/>
        <w:spacing w:before="240" w:after="240" w:line="240" w:lineRule="exact"/>
      </w:pPr>
      <w:r w:rsidRPr="00A679FA">
        <w:t>References</w:t>
      </w:r>
    </w:p>
    <w:p w14:paraId="1DB65E5B" w14:textId="77777777" w:rsidR="00871A6E" w:rsidRPr="00A679FA" w:rsidRDefault="0040283E"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[1] </w:t>
      </w:r>
      <w:proofErr w:type="spellStart"/>
      <w:r w:rsidR="00871A6E" w:rsidRPr="00A679FA">
        <w:rPr>
          <w:rFonts w:ascii="Times New Roman" w:hAnsi="Times New Roman"/>
          <w:sz w:val="16"/>
          <w:szCs w:val="20"/>
        </w:rPr>
        <w:t>Filippini</w:t>
      </w:r>
      <w:proofErr w:type="spellEnd"/>
      <w:r w:rsidR="00871A6E" w:rsidRPr="00A679FA">
        <w:rPr>
          <w:rFonts w:ascii="Times New Roman" w:hAnsi="Times New Roman"/>
          <w:sz w:val="16"/>
          <w:szCs w:val="20"/>
        </w:rPr>
        <w:t>, Massimo, and Lester C. Hunt. (2011) “Energy demand and energy efficiency in the OECD countries: a stochastic demand frontier</w:t>
      </w:r>
    </w:p>
    <w:p w14:paraId="784E7F74" w14:textId="77777777" w:rsidR="00871A6E" w:rsidRPr="00A679FA" w:rsidRDefault="0067063D"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approach</w:t>
      </w:r>
      <w:r w:rsidR="00871A6E" w:rsidRPr="00A679FA">
        <w:rPr>
          <w:rFonts w:ascii="Times New Roman" w:hAnsi="Times New Roman"/>
          <w:sz w:val="16"/>
          <w:szCs w:val="20"/>
        </w:rPr>
        <w:t xml:space="preserve">.” </w:t>
      </w:r>
      <w:r w:rsidR="00871A6E" w:rsidRPr="00A679FA">
        <w:rPr>
          <w:rFonts w:ascii="Times New Roman" w:hAnsi="Times New Roman"/>
          <w:i/>
          <w:sz w:val="16"/>
          <w:szCs w:val="20"/>
        </w:rPr>
        <w:t>Energy Journal</w:t>
      </w:r>
      <w:r w:rsidR="00871A6E" w:rsidRPr="00A679FA">
        <w:rPr>
          <w:rFonts w:ascii="Times New Roman" w:hAnsi="Times New Roman"/>
          <w:sz w:val="16"/>
          <w:szCs w:val="20"/>
        </w:rPr>
        <w:t xml:space="preserve"> </w:t>
      </w:r>
      <w:r w:rsidR="00871A6E" w:rsidRPr="00A679FA">
        <w:rPr>
          <w:rFonts w:ascii="Times New Roman" w:hAnsi="Times New Roman"/>
          <w:b/>
          <w:sz w:val="16"/>
          <w:szCs w:val="20"/>
        </w:rPr>
        <w:t>32</w:t>
      </w:r>
      <w:r w:rsidR="00871A6E" w:rsidRPr="00A679FA">
        <w:rPr>
          <w:rFonts w:ascii="Times New Roman" w:hAnsi="Times New Roman"/>
          <w:sz w:val="16"/>
          <w:szCs w:val="20"/>
        </w:rPr>
        <w:t xml:space="preserve"> (</w:t>
      </w:r>
      <w:r w:rsidR="00871A6E" w:rsidRPr="00A679FA">
        <w:rPr>
          <w:rFonts w:ascii="Times New Roman" w:hAnsi="Times New Roman"/>
          <w:b/>
          <w:sz w:val="16"/>
          <w:szCs w:val="20"/>
        </w:rPr>
        <w:t>2</w:t>
      </w:r>
      <w:r w:rsidR="00871A6E" w:rsidRPr="00A679FA">
        <w:rPr>
          <w:rFonts w:ascii="Times New Roman" w:hAnsi="Times New Roman"/>
          <w:sz w:val="16"/>
          <w:szCs w:val="20"/>
        </w:rPr>
        <w:t>): 59–80.</w:t>
      </w:r>
    </w:p>
    <w:p w14:paraId="767C8065" w14:textId="77777777" w:rsidR="00871A6E" w:rsidRPr="00A679FA" w:rsidRDefault="00871A6E" w:rsidP="00871A6E">
      <w:pPr>
        <w:pStyle w:val="ColorfulList-Accent11"/>
        <w:tabs>
          <w:tab w:val="left" w:pos="1980"/>
        </w:tabs>
        <w:spacing w:after="60"/>
        <w:ind w:left="245" w:hanging="245"/>
        <w:jc w:val="both"/>
        <w:rPr>
          <w:rFonts w:ascii="Times New Roman" w:hAnsi="Times New Roman"/>
          <w:sz w:val="16"/>
          <w:szCs w:val="20"/>
          <w:lang w:val="pt-PT"/>
        </w:rPr>
      </w:pPr>
      <w:r w:rsidRPr="00A679FA">
        <w:rPr>
          <w:rFonts w:ascii="Times New Roman" w:hAnsi="Times New Roman"/>
          <w:sz w:val="16"/>
          <w:szCs w:val="20"/>
        </w:rPr>
        <w:t xml:space="preserve">[2] </w:t>
      </w:r>
      <w:proofErr w:type="spellStart"/>
      <w:r w:rsidRPr="00A679FA">
        <w:rPr>
          <w:rFonts w:ascii="Times New Roman" w:hAnsi="Times New Roman"/>
          <w:sz w:val="16"/>
          <w:szCs w:val="20"/>
        </w:rPr>
        <w:t>Filippini</w:t>
      </w:r>
      <w:proofErr w:type="spellEnd"/>
      <w:r w:rsidRPr="00A679FA">
        <w:rPr>
          <w:rFonts w:ascii="Times New Roman" w:hAnsi="Times New Roman"/>
          <w:sz w:val="16"/>
          <w:szCs w:val="20"/>
        </w:rPr>
        <w:t>, Massimo, and Lester C. Hunt. (2012) “US residential energy demand and energy efficiency: A stochastic demand frontier</w:t>
      </w:r>
      <w:r w:rsidR="0067063D" w:rsidRPr="00A679FA">
        <w:rPr>
          <w:rFonts w:ascii="Times New Roman" w:hAnsi="Times New Roman"/>
          <w:sz w:val="16"/>
          <w:szCs w:val="20"/>
        </w:rPr>
        <w:t xml:space="preserve"> </w:t>
      </w:r>
      <w:r w:rsidRPr="00A679FA">
        <w:rPr>
          <w:rFonts w:ascii="Times New Roman" w:hAnsi="Times New Roman"/>
          <w:sz w:val="16"/>
          <w:szCs w:val="20"/>
        </w:rPr>
        <w:t xml:space="preserve">approach.” </w:t>
      </w:r>
      <w:proofErr w:type="spellStart"/>
      <w:r w:rsidRPr="00A679FA">
        <w:rPr>
          <w:rFonts w:ascii="Times New Roman" w:hAnsi="Times New Roman"/>
          <w:i/>
          <w:sz w:val="16"/>
          <w:szCs w:val="20"/>
          <w:lang w:val="pt-PT"/>
        </w:rPr>
        <w:t>Energy</w:t>
      </w:r>
      <w:proofErr w:type="spellEnd"/>
      <w:r w:rsidRPr="00A679FA">
        <w:rPr>
          <w:rFonts w:ascii="Times New Roman" w:hAnsi="Times New Roman"/>
          <w:i/>
          <w:sz w:val="16"/>
          <w:szCs w:val="20"/>
          <w:lang w:val="pt-PT"/>
        </w:rPr>
        <w:t xml:space="preserve"> </w:t>
      </w:r>
      <w:proofErr w:type="spellStart"/>
      <w:r w:rsidRPr="00A679FA">
        <w:rPr>
          <w:rFonts w:ascii="Times New Roman" w:hAnsi="Times New Roman"/>
          <w:i/>
          <w:sz w:val="16"/>
          <w:szCs w:val="20"/>
          <w:lang w:val="pt-PT"/>
        </w:rPr>
        <w:t>Economics</w:t>
      </w:r>
      <w:proofErr w:type="spellEnd"/>
      <w:r w:rsidRPr="00A679FA">
        <w:rPr>
          <w:rFonts w:ascii="Times New Roman" w:hAnsi="Times New Roman"/>
          <w:sz w:val="16"/>
          <w:szCs w:val="20"/>
          <w:lang w:val="pt-PT"/>
        </w:rPr>
        <w:t xml:space="preserve"> </w:t>
      </w:r>
      <w:r w:rsidRPr="00A679FA">
        <w:rPr>
          <w:rFonts w:ascii="Times New Roman" w:hAnsi="Times New Roman"/>
          <w:b/>
          <w:sz w:val="16"/>
          <w:szCs w:val="20"/>
          <w:lang w:val="pt-PT"/>
        </w:rPr>
        <w:t>34</w:t>
      </w:r>
      <w:r w:rsidRPr="00A679FA">
        <w:rPr>
          <w:rFonts w:ascii="Times New Roman" w:hAnsi="Times New Roman"/>
          <w:sz w:val="16"/>
          <w:szCs w:val="20"/>
          <w:lang w:val="pt-PT"/>
        </w:rPr>
        <w:t xml:space="preserve"> (</w:t>
      </w:r>
      <w:r w:rsidRPr="00A679FA">
        <w:rPr>
          <w:rFonts w:ascii="Times New Roman" w:hAnsi="Times New Roman"/>
          <w:b/>
          <w:sz w:val="16"/>
          <w:szCs w:val="20"/>
          <w:lang w:val="pt-PT"/>
        </w:rPr>
        <w:t>5</w:t>
      </w:r>
      <w:r w:rsidRPr="00A679FA">
        <w:rPr>
          <w:rFonts w:ascii="Times New Roman" w:hAnsi="Times New Roman"/>
          <w:sz w:val="16"/>
          <w:szCs w:val="20"/>
          <w:lang w:val="pt-PT"/>
        </w:rPr>
        <w:t>): 1484–1491.</w:t>
      </w:r>
    </w:p>
    <w:p w14:paraId="21569B41" w14:textId="77777777" w:rsidR="00871A6E" w:rsidRPr="00A679FA" w:rsidRDefault="00871A6E"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lang w:val="pt-PT"/>
        </w:rPr>
        <w:t xml:space="preserve">[3] </w:t>
      </w:r>
      <w:proofErr w:type="spellStart"/>
      <w:r w:rsidRPr="00A679FA">
        <w:rPr>
          <w:rFonts w:ascii="Times New Roman" w:hAnsi="Times New Roman"/>
          <w:sz w:val="16"/>
          <w:szCs w:val="20"/>
          <w:lang w:val="pt-PT"/>
        </w:rPr>
        <w:t>Weyman</w:t>
      </w:r>
      <w:proofErr w:type="spellEnd"/>
      <w:r w:rsidRPr="00A679FA">
        <w:rPr>
          <w:rFonts w:ascii="Times New Roman" w:hAnsi="Times New Roman"/>
          <w:sz w:val="16"/>
          <w:szCs w:val="20"/>
          <w:lang w:val="pt-PT"/>
        </w:rPr>
        <w:t xml:space="preserve">-Jones, Thomas, </w:t>
      </w:r>
      <w:proofErr w:type="spellStart"/>
      <w:r w:rsidRPr="00A679FA">
        <w:rPr>
          <w:rFonts w:ascii="Times New Roman" w:hAnsi="Times New Roman"/>
          <w:sz w:val="16"/>
          <w:szCs w:val="20"/>
          <w:lang w:val="pt-PT"/>
        </w:rPr>
        <w:t>J</w:t>
      </w:r>
      <w:r w:rsidR="009B25D8" w:rsidRPr="00A679FA">
        <w:rPr>
          <w:rFonts w:ascii="Times New Roman" w:hAnsi="Times New Roman"/>
          <w:sz w:val="16"/>
          <w:szCs w:val="20"/>
          <w:lang w:val="pt-PT"/>
        </w:rPr>
        <w:t>ù</w:t>
      </w:r>
      <w:r w:rsidRPr="00A679FA">
        <w:rPr>
          <w:rFonts w:ascii="Times New Roman" w:hAnsi="Times New Roman"/>
          <w:sz w:val="16"/>
          <w:szCs w:val="20"/>
          <w:lang w:val="pt-PT"/>
        </w:rPr>
        <w:t>lia</w:t>
      </w:r>
      <w:proofErr w:type="spellEnd"/>
      <w:r w:rsidRPr="00A679FA">
        <w:rPr>
          <w:rFonts w:ascii="Times New Roman" w:hAnsi="Times New Roman"/>
          <w:sz w:val="16"/>
          <w:szCs w:val="20"/>
          <w:lang w:val="pt-PT"/>
        </w:rPr>
        <w:t xml:space="preserve"> Mendon</w:t>
      </w:r>
      <w:r w:rsidR="009B25D8" w:rsidRPr="00A679FA">
        <w:rPr>
          <w:rFonts w:ascii="Times New Roman" w:hAnsi="Times New Roman"/>
          <w:sz w:val="16"/>
          <w:szCs w:val="20"/>
          <w:lang w:val="pt-PT"/>
        </w:rPr>
        <w:t>ç</w:t>
      </w:r>
      <w:r w:rsidRPr="00A679FA">
        <w:rPr>
          <w:rFonts w:ascii="Times New Roman" w:hAnsi="Times New Roman"/>
          <w:sz w:val="16"/>
          <w:szCs w:val="20"/>
          <w:lang w:val="pt-PT"/>
        </w:rPr>
        <w:t xml:space="preserve">a Boucinha, </w:t>
      </w:r>
      <w:proofErr w:type="spellStart"/>
      <w:r w:rsidRPr="00A679FA">
        <w:rPr>
          <w:rFonts w:ascii="Times New Roman" w:hAnsi="Times New Roman"/>
          <w:sz w:val="16"/>
          <w:szCs w:val="20"/>
          <w:lang w:val="pt-PT"/>
        </w:rPr>
        <w:t>and</w:t>
      </w:r>
      <w:proofErr w:type="spellEnd"/>
      <w:r w:rsidRPr="00A679FA">
        <w:rPr>
          <w:rFonts w:ascii="Times New Roman" w:hAnsi="Times New Roman"/>
          <w:sz w:val="16"/>
          <w:szCs w:val="20"/>
          <w:lang w:val="pt-PT"/>
        </w:rPr>
        <w:t xml:space="preserve"> Catarina Feteira </w:t>
      </w:r>
      <w:proofErr w:type="spellStart"/>
      <w:r w:rsidRPr="00A679FA">
        <w:rPr>
          <w:rFonts w:ascii="Times New Roman" w:hAnsi="Times New Roman"/>
          <w:sz w:val="16"/>
          <w:szCs w:val="20"/>
          <w:lang w:val="pt-PT"/>
        </w:rPr>
        <w:t>In</w:t>
      </w:r>
      <w:r w:rsidR="009B25D8" w:rsidRPr="00A679FA">
        <w:rPr>
          <w:rFonts w:ascii="Times New Roman" w:hAnsi="Times New Roman"/>
          <w:sz w:val="16"/>
          <w:szCs w:val="20"/>
          <w:lang w:val="pt-PT"/>
        </w:rPr>
        <w:t>à</w:t>
      </w:r>
      <w:r w:rsidRPr="00A679FA">
        <w:rPr>
          <w:rFonts w:ascii="Times New Roman" w:hAnsi="Times New Roman"/>
          <w:sz w:val="16"/>
          <w:szCs w:val="20"/>
          <w:lang w:val="pt-PT"/>
        </w:rPr>
        <w:t>cio</w:t>
      </w:r>
      <w:proofErr w:type="spellEnd"/>
      <w:r w:rsidRPr="00A679FA">
        <w:rPr>
          <w:rFonts w:ascii="Times New Roman" w:hAnsi="Times New Roman"/>
          <w:sz w:val="16"/>
          <w:szCs w:val="20"/>
          <w:lang w:val="pt-PT"/>
        </w:rPr>
        <w:t xml:space="preserve">. </w:t>
      </w:r>
      <w:r w:rsidRPr="00A679FA">
        <w:rPr>
          <w:rFonts w:ascii="Times New Roman" w:hAnsi="Times New Roman"/>
          <w:sz w:val="16"/>
          <w:szCs w:val="20"/>
        </w:rPr>
        <w:t>(2015) “Measuring electric energy efficiency in</w:t>
      </w:r>
    </w:p>
    <w:p w14:paraId="128ECA22" w14:textId="77777777" w:rsidR="00871A6E" w:rsidRPr="00A679FA" w:rsidRDefault="00871A6E"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Portuguese households: a tool for energy policy.” </w:t>
      </w:r>
      <w:r w:rsidRPr="00A679FA">
        <w:rPr>
          <w:rFonts w:ascii="Times New Roman" w:hAnsi="Times New Roman"/>
          <w:i/>
          <w:sz w:val="16"/>
          <w:szCs w:val="20"/>
        </w:rPr>
        <w:t>Management of Environmental Quality: An International Journal</w:t>
      </w:r>
      <w:r w:rsidRPr="00A679FA">
        <w:rPr>
          <w:rFonts w:ascii="Times New Roman" w:hAnsi="Times New Roman"/>
          <w:sz w:val="16"/>
          <w:szCs w:val="20"/>
        </w:rPr>
        <w:t xml:space="preserve"> </w:t>
      </w:r>
      <w:r w:rsidRPr="00A679FA">
        <w:rPr>
          <w:rFonts w:ascii="Times New Roman" w:hAnsi="Times New Roman"/>
          <w:b/>
          <w:sz w:val="16"/>
          <w:szCs w:val="20"/>
        </w:rPr>
        <w:t>26</w:t>
      </w:r>
      <w:r w:rsidRPr="00A679FA">
        <w:rPr>
          <w:rFonts w:ascii="Times New Roman" w:hAnsi="Times New Roman"/>
          <w:sz w:val="16"/>
          <w:szCs w:val="20"/>
        </w:rPr>
        <w:t xml:space="preserve"> (</w:t>
      </w:r>
      <w:r w:rsidRPr="00A679FA">
        <w:rPr>
          <w:rFonts w:ascii="Times New Roman" w:hAnsi="Times New Roman"/>
          <w:b/>
          <w:sz w:val="16"/>
          <w:szCs w:val="20"/>
        </w:rPr>
        <w:t>3</w:t>
      </w:r>
      <w:r w:rsidRPr="00A679FA">
        <w:rPr>
          <w:rFonts w:ascii="Times New Roman" w:hAnsi="Times New Roman"/>
          <w:sz w:val="16"/>
          <w:szCs w:val="20"/>
        </w:rPr>
        <w:t>): 407–422.</w:t>
      </w:r>
    </w:p>
    <w:p w14:paraId="0AED32B4" w14:textId="77777777" w:rsidR="00080760" w:rsidRPr="00A679FA" w:rsidRDefault="00080760" w:rsidP="00871A6E">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[4] </w:t>
      </w:r>
      <w:r w:rsidR="00871A6E" w:rsidRPr="00A679FA">
        <w:rPr>
          <w:rFonts w:ascii="Times New Roman" w:hAnsi="Times New Roman"/>
          <w:sz w:val="16"/>
          <w:szCs w:val="20"/>
        </w:rPr>
        <w:t xml:space="preserve">Saunders, Harry (2009) </w:t>
      </w:r>
      <w:r w:rsidRPr="00A679FA">
        <w:rPr>
          <w:rFonts w:ascii="Times New Roman" w:hAnsi="Times New Roman"/>
          <w:sz w:val="16"/>
          <w:szCs w:val="20"/>
        </w:rPr>
        <w:t>“</w:t>
      </w:r>
      <w:r w:rsidR="00871A6E" w:rsidRPr="00A679FA">
        <w:rPr>
          <w:rFonts w:ascii="Times New Roman" w:hAnsi="Times New Roman"/>
          <w:sz w:val="16"/>
          <w:szCs w:val="20"/>
        </w:rPr>
        <w:t>Theoretical Foundations of the Rebound Effect</w:t>
      </w:r>
      <w:r w:rsidRPr="00A679FA">
        <w:rPr>
          <w:rFonts w:ascii="Times New Roman" w:hAnsi="Times New Roman"/>
          <w:sz w:val="16"/>
          <w:szCs w:val="20"/>
        </w:rPr>
        <w:t>”</w:t>
      </w:r>
      <w:r w:rsidR="00871A6E" w:rsidRPr="00A679FA">
        <w:rPr>
          <w:rFonts w:ascii="Times New Roman" w:hAnsi="Times New Roman"/>
          <w:sz w:val="16"/>
          <w:szCs w:val="20"/>
        </w:rPr>
        <w:t xml:space="preserve">', in Joanne Evans and Lester Hunt (eds) </w:t>
      </w:r>
      <w:r w:rsidR="00871A6E" w:rsidRPr="00A679FA">
        <w:rPr>
          <w:rFonts w:ascii="Times New Roman" w:hAnsi="Times New Roman"/>
          <w:i/>
          <w:sz w:val="16"/>
          <w:szCs w:val="20"/>
        </w:rPr>
        <w:t>International Handbook on the Economics of Energy</w:t>
      </w:r>
      <w:r w:rsidR="00871A6E" w:rsidRPr="00A679FA">
        <w:rPr>
          <w:rFonts w:ascii="Times New Roman" w:hAnsi="Times New Roman"/>
          <w:sz w:val="16"/>
          <w:szCs w:val="20"/>
        </w:rPr>
        <w:t>, Cheltenham, Edward Elgar</w:t>
      </w:r>
    </w:p>
    <w:p w14:paraId="48BEC748" w14:textId="77777777" w:rsidR="0093645D" w:rsidRPr="00A679FA" w:rsidRDefault="00080760" w:rsidP="00080760">
      <w:pPr>
        <w:pStyle w:val="ColorfulList-Accent11"/>
        <w:tabs>
          <w:tab w:val="left" w:pos="1980"/>
        </w:tabs>
        <w:spacing w:after="60"/>
        <w:ind w:left="245" w:hanging="245"/>
        <w:jc w:val="both"/>
        <w:rPr>
          <w:rFonts w:ascii="Times New Roman" w:hAnsi="Times New Roman"/>
          <w:sz w:val="16"/>
          <w:szCs w:val="20"/>
        </w:rPr>
      </w:pPr>
      <w:r w:rsidRPr="00A679FA">
        <w:rPr>
          <w:rFonts w:ascii="Times New Roman" w:hAnsi="Times New Roman"/>
          <w:sz w:val="16"/>
          <w:szCs w:val="20"/>
        </w:rPr>
        <w:t xml:space="preserve">[5] </w:t>
      </w:r>
      <w:r w:rsidR="00871A6E" w:rsidRPr="00A679FA">
        <w:rPr>
          <w:rFonts w:ascii="Times New Roman" w:hAnsi="Times New Roman"/>
          <w:sz w:val="16"/>
          <w:szCs w:val="20"/>
        </w:rPr>
        <w:t xml:space="preserve">Sorrell, Steve (2009) </w:t>
      </w:r>
      <w:r w:rsidRPr="00A679FA">
        <w:rPr>
          <w:rFonts w:ascii="Times New Roman" w:hAnsi="Times New Roman"/>
          <w:sz w:val="16"/>
          <w:szCs w:val="20"/>
        </w:rPr>
        <w:t>“</w:t>
      </w:r>
      <w:r w:rsidR="00871A6E" w:rsidRPr="00A679FA">
        <w:rPr>
          <w:rFonts w:ascii="Times New Roman" w:hAnsi="Times New Roman"/>
          <w:sz w:val="16"/>
          <w:szCs w:val="20"/>
        </w:rPr>
        <w:t>The Rebound Effect: definition and estimation</w:t>
      </w:r>
      <w:r w:rsidRPr="00A679FA">
        <w:rPr>
          <w:rFonts w:ascii="Times New Roman" w:hAnsi="Times New Roman"/>
          <w:sz w:val="16"/>
          <w:szCs w:val="20"/>
        </w:rPr>
        <w:t>”</w:t>
      </w:r>
      <w:r w:rsidR="00871A6E" w:rsidRPr="00A679FA">
        <w:rPr>
          <w:rFonts w:ascii="Times New Roman" w:hAnsi="Times New Roman"/>
          <w:sz w:val="16"/>
          <w:szCs w:val="20"/>
        </w:rPr>
        <w:t xml:space="preserve">, in Joanne Evans and Lester Hunt (eds) </w:t>
      </w:r>
      <w:r w:rsidR="00871A6E" w:rsidRPr="00A679FA">
        <w:rPr>
          <w:rFonts w:ascii="Times New Roman" w:hAnsi="Times New Roman"/>
          <w:i/>
          <w:sz w:val="16"/>
          <w:szCs w:val="20"/>
        </w:rPr>
        <w:t>International Handbook on the Economics of Energy</w:t>
      </w:r>
      <w:r w:rsidR="00871A6E" w:rsidRPr="00A679FA">
        <w:rPr>
          <w:rFonts w:ascii="Times New Roman" w:hAnsi="Times New Roman"/>
          <w:sz w:val="16"/>
          <w:szCs w:val="20"/>
        </w:rPr>
        <w:t>, Cheltenham, Edward Elgar</w:t>
      </w:r>
      <w:r w:rsidR="0093645D" w:rsidRPr="00A679FA">
        <w:rPr>
          <w:sz w:val="16"/>
        </w:rPr>
        <w:br w:type="page"/>
      </w:r>
    </w:p>
    <w:p w14:paraId="59EFEF38" w14:textId="77777777" w:rsidR="0093645D" w:rsidRPr="00A679FA" w:rsidRDefault="0093645D" w:rsidP="0093645D">
      <w:pPr>
        <w:autoSpaceDE w:val="0"/>
        <w:autoSpaceDN w:val="0"/>
        <w:adjustRightInd w:val="0"/>
        <w:spacing w:line="240" w:lineRule="exact"/>
        <w:jc w:val="both"/>
        <w:rPr>
          <w:color w:val="000000"/>
        </w:rPr>
      </w:pPr>
      <w:r w:rsidRPr="00A679FA">
        <w:rPr>
          <w:b/>
        </w:rPr>
        <w:t>Instructions to Authors for Word template</w:t>
      </w:r>
    </w:p>
    <w:p w14:paraId="64B91DEB" w14:textId="77777777" w:rsidR="0093645D" w:rsidRPr="00A679FA" w:rsidRDefault="0093645D" w:rsidP="0093645D">
      <w:pPr>
        <w:autoSpaceDE w:val="0"/>
        <w:autoSpaceDN w:val="0"/>
        <w:adjustRightInd w:val="0"/>
        <w:spacing w:before="240" w:after="240" w:line="240" w:lineRule="exact"/>
        <w:jc w:val="both"/>
        <w:rPr>
          <w:b/>
        </w:rPr>
      </w:pPr>
      <w:r w:rsidRPr="00A679FA">
        <w:rPr>
          <w:b/>
        </w:rPr>
        <w:t>1. Locking of Copyright:</w:t>
      </w:r>
    </w:p>
    <w:p w14:paraId="2CBDB3C3" w14:textId="77777777" w:rsidR="0093645D" w:rsidRPr="00A679FA" w:rsidRDefault="0093645D" w:rsidP="0093645D">
      <w:pPr>
        <w:autoSpaceDE w:val="0"/>
        <w:autoSpaceDN w:val="0"/>
        <w:adjustRightInd w:val="0"/>
        <w:spacing w:line="240" w:lineRule="exact"/>
        <w:ind w:firstLine="240"/>
        <w:jc w:val="both"/>
      </w:pPr>
      <w:r w:rsidRPr="00A679FA">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4A60F31" w14:textId="77777777" w:rsidR="0093645D" w:rsidRPr="00A679FA" w:rsidRDefault="0093645D" w:rsidP="0093645D">
      <w:pPr>
        <w:autoSpaceDE w:val="0"/>
        <w:autoSpaceDN w:val="0"/>
        <w:adjustRightInd w:val="0"/>
        <w:spacing w:line="240" w:lineRule="exact"/>
        <w:jc w:val="both"/>
        <w:rPr>
          <w:b/>
        </w:rPr>
      </w:pPr>
    </w:p>
    <w:p w14:paraId="71A18BFC" w14:textId="77777777" w:rsidR="0093645D" w:rsidRPr="00A679FA" w:rsidRDefault="0093645D" w:rsidP="0093645D">
      <w:pPr>
        <w:autoSpaceDE w:val="0"/>
        <w:autoSpaceDN w:val="0"/>
        <w:adjustRightInd w:val="0"/>
        <w:spacing w:line="240" w:lineRule="exact"/>
        <w:jc w:val="both"/>
      </w:pPr>
      <w:r w:rsidRPr="00A679FA">
        <w:rPr>
          <w:b/>
        </w:rPr>
        <w:t>Steps:</w:t>
      </w:r>
    </w:p>
    <w:p w14:paraId="5D8443CC"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Click on copyright </w:t>
      </w:r>
      <w:proofErr w:type="gramStart"/>
      <w:r w:rsidRPr="00A679FA">
        <w:t>statement</w:t>
      </w:r>
      <w:proofErr w:type="gramEnd"/>
    </w:p>
    <w:p w14:paraId="3629CFB0"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Click on </w:t>
      </w:r>
      <w:r w:rsidRPr="00A679FA">
        <w:rPr>
          <w:b/>
        </w:rPr>
        <w:t>Properties</w:t>
      </w:r>
      <w:r w:rsidRPr="00A679FA">
        <w:t xml:space="preserve"> in </w:t>
      </w:r>
      <w:r w:rsidRPr="00A679FA">
        <w:rPr>
          <w:b/>
        </w:rPr>
        <w:t>Developer</w:t>
      </w:r>
      <w:r w:rsidRPr="00A679FA">
        <w:t xml:space="preserve"> </w:t>
      </w:r>
      <w:proofErr w:type="gramStart"/>
      <w:r w:rsidRPr="00A679FA">
        <w:t>tab</w:t>
      </w:r>
      <w:proofErr w:type="gramEnd"/>
    </w:p>
    <w:p w14:paraId="7D115FF6"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Remove the checks from </w:t>
      </w:r>
      <w:r w:rsidRPr="00A679FA">
        <w:rPr>
          <w:b/>
        </w:rPr>
        <w:t>Content control cannot be deleted</w:t>
      </w:r>
      <w:r w:rsidRPr="00A679FA">
        <w:t xml:space="preserve"> and </w:t>
      </w:r>
      <w:r w:rsidRPr="00A679FA">
        <w:rPr>
          <w:b/>
        </w:rPr>
        <w:t>Contents cannot be edited</w:t>
      </w:r>
      <w:r w:rsidRPr="00A679FA">
        <w:t xml:space="preserve"> under </w:t>
      </w:r>
      <w:r w:rsidRPr="00A679FA">
        <w:rPr>
          <w:b/>
        </w:rPr>
        <w:t>Locking</w:t>
      </w:r>
      <w:r w:rsidRPr="00A679FA">
        <w:t xml:space="preserve"> and then Press </w:t>
      </w:r>
      <w:proofErr w:type="gramStart"/>
      <w:r w:rsidRPr="00A679FA">
        <w:rPr>
          <w:b/>
        </w:rPr>
        <w:t>ok</w:t>
      </w:r>
      <w:proofErr w:type="gramEnd"/>
    </w:p>
    <w:p w14:paraId="1E9B5615" w14:textId="77777777" w:rsidR="0093645D" w:rsidRPr="00A679FA" w:rsidRDefault="0093645D" w:rsidP="0093645D">
      <w:pPr>
        <w:autoSpaceDE w:val="0"/>
        <w:autoSpaceDN w:val="0"/>
        <w:adjustRightInd w:val="0"/>
        <w:spacing w:before="240" w:after="240" w:line="240" w:lineRule="exact"/>
        <w:jc w:val="both"/>
        <w:rPr>
          <w:b/>
          <w:bCs/>
          <w:color w:val="000000"/>
        </w:rPr>
      </w:pPr>
      <w:r w:rsidRPr="00A679FA">
        <w:rPr>
          <w:b/>
          <w:bCs/>
          <w:color w:val="000000"/>
        </w:rPr>
        <w:t xml:space="preserve">2. </w:t>
      </w:r>
      <w:proofErr w:type="spellStart"/>
      <w:r w:rsidRPr="00A679FA">
        <w:rPr>
          <w:b/>
          <w:bCs/>
          <w:color w:val="000000"/>
        </w:rPr>
        <w:t>Docm</w:t>
      </w:r>
      <w:proofErr w:type="spellEnd"/>
      <w:r w:rsidRPr="00A679FA">
        <w:rPr>
          <w:b/>
          <w:bCs/>
          <w:color w:val="000000"/>
        </w:rPr>
        <w:t xml:space="preserve"> format:</w:t>
      </w:r>
    </w:p>
    <w:p w14:paraId="484224E4" w14:textId="77777777" w:rsidR="0093645D" w:rsidRPr="00A679FA" w:rsidRDefault="0093645D" w:rsidP="0093645D">
      <w:pPr>
        <w:autoSpaceDE w:val="0"/>
        <w:autoSpaceDN w:val="0"/>
        <w:adjustRightInd w:val="0"/>
        <w:spacing w:line="240" w:lineRule="exact"/>
        <w:ind w:firstLine="240"/>
        <w:jc w:val="both"/>
        <w:rPr>
          <w:color w:val="000000"/>
        </w:rPr>
      </w:pPr>
      <w:r w:rsidRPr="00A679FA">
        <w:rPr>
          <w:color w:val="000000"/>
        </w:rPr>
        <w:t>We have added macros in the Word templates for the below mentioned features. And since macros are not supported in doc and docx format we created the templates of all Procedia titles in .</w:t>
      </w:r>
      <w:proofErr w:type="spellStart"/>
      <w:r w:rsidRPr="00A679FA">
        <w:rPr>
          <w:color w:val="000000"/>
        </w:rPr>
        <w:t>docm</w:t>
      </w:r>
      <w:proofErr w:type="spellEnd"/>
      <w:r w:rsidRPr="00A679FA">
        <w:rPr>
          <w:color w:val="000000"/>
        </w:rPr>
        <w:t xml:space="preserve"> format.</w:t>
      </w:r>
    </w:p>
    <w:p w14:paraId="2C8E20B0" w14:textId="77777777" w:rsidR="0093645D" w:rsidRPr="00A679FA" w:rsidRDefault="0093645D" w:rsidP="0093645D">
      <w:pPr>
        <w:autoSpaceDE w:val="0"/>
        <w:autoSpaceDN w:val="0"/>
        <w:adjustRightInd w:val="0"/>
        <w:spacing w:line="240" w:lineRule="exact"/>
        <w:jc w:val="both"/>
        <w:rPr>
          <w:b/>
          <w:color w:val="000000"/>
        </w:rPr>
      </w:pPr>
    </w:p>
    <w:p w14:paraId="6388BBF4" w14:textId="77777777" w:rsidR="0093645D" w:rsidRPr="00A679FA" w:rsidRDefault="0093645D" w:rsidP="0093645D">
      <w:pPr>
        <w:pStyle w:val="ListParagraph"/>
        <w:numPr>
          <w:ilvl w:val="0"/>
          <w:numId w:val="32"/>
        </w:numPr>
        <w:autoSpaceDE w:val="0"/>
        <w:autoSpaceDN w:val="0"/>
        <w:adjustRightInd w:val="0"/>
        <w:spacing w:line="240" w:lineRule="exact"/>
        <w:rPr>
          <w:color w:val="000000"/>
        </w:rPr>
      </w:pPr>
      <w:r w:rsidRPr="00A679FA">
        <w:rPr>
          <w:color w:val="000000"/>
        </w:rPr>
        <w:t>Removal of all highlights</w:t>
      </w:r>
    </w:p>
    <w:p w14:paraId="0F9F6C71" w14:textId="77777777" w:rsidR="0093645D" w:rsidRPr="00A679FA" w:rsidRDefault="0093645D" w:rsidP="0093645D">
      <w:pPr>
        <w:pStyle w:val="ListParagraph"/>
        <w:numPr>
          <w:ilvl w:val="0"/>
          <w:numId w:val="32"/>
        </w:numPr>
        <w:autoSpaceDE w:val="0"/>
        <w:autoSpaceDN w:val="0"/>
        <w:adjustRightInd w:val="0"/>
        <w:spacing w:line="240" w:lineRule="exact"/>
        <w:rPr>
          <w:color w:val="000000"/>
        </w:rPr>
      </w:pPr>
      <w:r w:rsidRPr="00A679FA">
        <w:rPr>
          <w:color w:val="000000"/>
        </w:rPr>
        <w:t xml:space="preserve">Accept track </w:t>
      </w:r>
      <w:proofErr w:type="gramStart"/>
      <w:r w:rsidRPr="00A679FA">
        <w:rPr>
          <w:color w:val="000000"/>
        </w:rPr>
        <w:t>change</w:t>
      </w:r>
      <w:proofErr w:type="gramEnd"/>
    </w:p>
    <w:p w14:paraId="720FD4A2" w14:textId="77777777" w:rsidR="0093645D" w:rsidRPr="00A679FA" w:rsidRDefault="0093645D" w:rsidP="0093645D">
      <w:pPr>
        <w:pStyle w:val="ListParagraph"/>
        <w:numPr>
          <w:ilvl w:val="0"/>
          <w:numId w:val="32"/>
        </w:numPr>
        <w:autoSpaceDE w:val="0"/>
        <w:autoSpaceDN w:val="0"/>
        <w:adjustRightInd w:val="0"/>
        <w:spacing w:line="240" w:lineRule="exact"/>
        <w:rPr>
          <w:color w:val="000000"/>
        </w:rPr>
      </w:pPr>
      <w:r w:rsidRPr="00A679FA">
        <w:rPr>
          <w:color w:val="000000"/>
        </w:rPr>
        <w:t>Locking of Rules</w:t>
      </w:r>
    </w:p>
    <w:p w14:paraId="645D43C9" w14:textId="77777777" w:rsidR="0093645D" w:rsidRPr="00A679FA" w:rsidRDefault="0093645D" w:rsidP="0093645D">
      <w:pPr>
        <w:autoSpaceDE w:val="0"/>
        <w:autoSpaceDN w:val="0"/>
        <w:adjustRightInd w:val="0"/>
        <w:spacing w:line="240" w:lineRule="exact"/>
        <w:jc w:val="both"/>
        <w:rPr>
          <w:b/>
        </w:rPr>
      </w:pPr>
    </w:p>
    <w:p w14:paraId="68FE5673" w14:textId="77777777" w:rsidR="0093645D" w:rsidRPr="00A679FA" w:rsidRDefault="0093645D" w:rsidP="0093645D">
      <w:pPr>
        <w:autoSpaceDE w:val="0"/>
        <w:autoSpaceDN w:val="0"/>
        <w:adjustRightInd w:val="0"/>
        <w:spacing w:line="240" w:lineRule="exact"/>
        <w:ind w:firstLine="240"/>
        <w:jc w:val="both"/>
      </w:pPr>
      <w:r w:rsidRPr="00A679FA">
        <w:t>If .</w:t>
      </w:r>
      <w:proofErr w:type="spellStart"/>
      <w:r w:rsidRPr="00A679FA">
        <w:t>docm</w:t>
      </w:r>
      <w:proofErr w:type="spellEnd"/>
      <w:r w:rsidRPr="00A679FA">
        <w:t xml:space="preserve"> format needs to convert in docx </w:t>
      </w:r>
      <w:proofErr w:type="gramStart"/>
      <w:r w:rsidRPr="00A679FA">
        <w:t>format</w:t>
      </w:r>
      <w:proofErr w:type="gramEnd"/>
      <w:r w:rsidRPr="00A679FA">
        <w:t xml:space="preserve"> then the following steps must be performed:</w:t>
      </w:r>
    </w:p>
    <w:p w14:paraId="00477138" w14:textId="77777777" w:rsidR="0093645D" w:rsidRPr="00A679FA" w:rsidRDefault="0093645D" w:rsidP="0093645D">
      <w:pPr>
        <w:autoSpaceDE w:val="0"/>
        <w:autoSpaceDN w:val="0"/>
        <w:adjustRightInd w:val="0"/>
        <w:spacing w:line="240" w:lineRule="exact"/>
        <w:jc w:val="both"/>
        <w:rPr>
          <w:b/>
        </w:rPr>
      </w:pPr>
    </w:p>
    <w:p w14:paraId="4FCF12FC" w14:textId="77777777" w:rsidR="0093645D" w:rsidRPr="00A679FA" w:rsidRDefault="0093645D" w:rsidP="0093645D">
      <w:pPr>
        <w:autoSpaceDE w:val="0"/>
        <w:autoSpaceDN w:val="0"/>
        <w:adjustRightInd w:val="0"/>
        <w:spacing w:line="240" w:lineRule="exact"/>
        <w:jc w:val="both"/>
        <w:rPr>
          <w:b/>
        </w:rPr>
      </w:pPr>
      <w:r w:rsidRPr="00A679FA">
        <w:rPr>
          <w:b/>
        </w:rPr>
        <w:t>Steps:</w:t>
      </w:r>
    </w:p>
    <w:p w14:paraId="56183CBE"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Press </w:t>
      </w:r>
      <w:proofErr w:type="gramStart"/>
      <w:r w:rsidRPr="00A679FA">
        <w:rPr>
          <w:b/>
        </w:rPr>
        <w:t>Alt  F</w:t>
      </w:r>
      <w:proofErr w:type="gramEnd"/>
      <w:r w:rsidRPr="00A679FA">
        <w:rPr>
          <w:b/>
        </w:rPr>
        <w:t>11</w:t>
      </w:r>
    </w:p>
    <w:p w14:paraId="7ADF1C29"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rPr>
          <w:b/>
        </w:rPr>
      </w:pPr>
      <w:r w:rsidRPr="00A679FA">
        <w:t xml:space="preserve">Click on </w:t>
      </w:r>
      <w:r w:rsidRPr="00A679FA">
        <w:rPr>
          <w:b/>
        </w:rPr>
        <w:t>Project (</w:t>
      </w:r>
      <w:proofErr w:type="spellStart"/>
      <w:r w:rsidRPr="00A679FA">
        <w:rPr>
          <w:b/>
        </w:rPr>
        <w:t>JID_Template</w:t>
      </w:r>
      <w:proofErr w:type="spellEnd"/>
      <w:r w:rsidRPr="00A679FA">
        <w:rPr>
          <w:b/>
        </w:rPr>
        <w:t>)</w:t>
      </w:r>
    </w:p>
    <w:p w14:paraId="5C485A9D"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Enter "</w:t>
      </w:r>
      <w:proofErr w:type="spellStart"/>
      <w:r w:rsidRPr="00A679FA">
        <w:t>thomson</w:t>
      </w:r>
      <w:proofErr w:type="spellEnd"/>
      <w:r w:rsidRPr="00A679FA">
        <w:t>" in Project Password</w:t>
      </w:r>
    </w:p>
    <w:p w14:paraId="5EC90D7A"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Click on Microsoft Word Objects</w:t>
      </w:r>
    </w:p>
    <w:p w14:paraId="6216F65B"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Click on </w:t>
      </w:r>
      <w:proofErr w:type="spellStart"/>
      <w:r w:rsidRPr="00A679FA">
        <w:rPr>
          <w:b/>
        </w:rPr>
        <w:t>ThisDocument</w:t>
      </w:r>
      <w:proofErr w:type="spellEnd"/>
      <w:r w:rsidRPr="00A679FA">
        <w:t xml:space="preserve"> under </w:t>
      </w:r>
      <w:r w:rsidRPr="00A679FA">
        <w:rPr>
          <w:b/>
        </w:rPr>
        <w:t>Microsoft Word Objects</w:t>
      </w:r>
    </w:p>
    <w:p w14:paraId="25F5F69F"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Delete all macros under </w:t>
      </w:r>
      <w:proofErr w:type="gramStart"/>
      <w:r w:rsidRPr="00A679FA">
        <w:rPr>
          <w:b/>
        </w:rPr>
        <w:t>General</w:t>
      </w:r>
      <w:proofErr w:type="gramEnd"/>
    </w:p>
    <w:p w14:paraId="68030B60" w14:textId="77777777" w:rsidR="0093645D" w:rsidRPr="00A679FA" w:rsidRDefault="0093645D" w:rsidP="0093645D">
      <w:pPr>
        <w:pStyle w:val="ListParagraph"/>
        <w:numPr>
          <w:ilvl w:val="0"/>
          <w:numId w:val="31"/>
        </w:numPr>
        <w:autoSpaceDE w:val="0"/>
        <w:autoSpaceDN w:val="0"/>
        <w:adjustRightInd w:val="0"/>
        <w:spacing w:line="240" w:lineRule="exact"/>
        <w:ind w:left="597" w:hanging="240"/>
        <w:jc w:val="both"/>
      </w:pPr>
      <w:r w:rsidRPr="00A679FA">
        <w:t xml:space="preserve">After deletion close the </w:t>
      </w:r>
      <w:r w:rsidRPr="00A679FA">
        <w:rPr>
          <w:b/>
        </w:rPr>
        <w:t>Code</w:t>
      </w:r>
      <w:r w:rsidRPr="00A679FA">
        <w:t xml:space="preserve"> and </w:t>
      </w:r>
      <w:r w:rsidRPr="00A679FA">
        <w:rPr>
          <w:b/>
        </w:rPr>
        <w:t>Project (</w:t>
      </w:r>
      <w:proofErr w:type="spellStart"/>
      <w:r w:rsidRPr="00A679FA">
        <w:rPr>
          <w:b/>
        </w:rPr>
        <w:t>JID_Template</w:t>
      </w:r>
      <w:proofErr w:type="spellEnd"/>
      <w:r w:rsidRPr="00A679FA">
        <w:rPr>
          <w:b/>
        </w:rPr>
        <w:t>)</w:t>
      </w:r>
      <w:r w:rsidRPr="00A679FA">
        <w:t xml:space="preserve"> windows</w:t>
      </w:r>
    </w:p>
    <w:p w14:paraId="57D84501" w14:textId="77777777" w:rsidR="0093645D" w:rsidRPr="00A679FA"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A679FA">
        <w:t xml:space="preserve">From </w:t>
      </w:r>
      <w:r w:rsidRPr="00A679FA">
        <w:rPr>
          <w:b/>
        </w:rPr>
        <w:t>File</w:t>
      </w:r>
      <w:r w:rsidRPr="00A679FA">
        <w:t xml:space="preserve"> menu click on save as type </w:t>
      </w:r>
      <w:r w:rsidRPr="00A679FA">
        <w:rPr>
          <w:b/>
        </w:rPr>
        <w:t>.docx</w:t>
      </w:r>
      <w:r w:rsidRPr="00A679FA">
        <w:t xml:space="preserve"> option</w:t>
      </w:r>
      <w:r w:rsidRPr="00A679FA">
        <w:tab/>
      </w:r>
    </w:p>
    <w:p w14:paraId="1EDC1D1E" w14:textId="77777777" w:rsidR="0093645D" w:rsidRPr="00A679FA" w:rsidRDefault="0093645D" w:rsidP="0093645D">
      <w:pPr>
        <w:autoSpaceDE w:val="0"/>
        <w:autoSpaceDN w:val="0"/>
        <w:adjustRightInd w:val="0"/>
        <w:spacing w:before="240" w:after="240" w:line="240" w:lineRule="exact"/>
        <w:jc w:val="both"/>
        <w:rPr>
          <w:b/>
          <w:bCs/>
        </w:rPr>
      </w:pPr>
      <w:r w:rsidRPr="00A679FA">
        <w:rPr>
          <w:b/>
          <w:bCs/>
        </w:rPr>
        <w:t>3. Comments added in the margin in Word master templates:</w:t>
      </w:r>
    </w:p>
    <w:p w14:paraId="7D55D4FF" w14:textId="77777777" w:rsidR="0093645D" w:rsidRPr="00A679FA" w:rsidRDefault="0093645D" w:rsidP="0093645D">
      <w:pPr>
        <w:autoSpaceDE w:val="0"/>
        <w:autoSpaceDN w:val="0"/>
        <w:adjustRightInd w:val="0"/>
        <w:spacing w:line="240" w:lineRule="exact"/>
        <w:ind w:firstLine="240"/>
        <w:jc w:val="both"/>
      </w:pPr>
      <w:r w:rsidRPr="00A679FA">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60D93751" w14:textId="77777777" w:rsidR="0093645D" w:rsidRPr="00A679FA" w:rsidRDefault="0093645D" w:rsidP="0093645D">
      <w:pPr>
        <w:autoSpaceDE w:val="0"/>
        <w:autoSpaceDN w:val="0"/>
        <w:adjustRightInd w:val="0"/>
        <w:spacing w:before="240" w:after="240" w:line="240" w:lineRule="exact"/>
        <w:jc w:val="both"/>
      </w:pPr>
      <w:r w:rsidRPr="00A679FA">
        <w:rPr>
          <w:b/>
        </w:rPr>
        <w:t xml:space="preserve">Comments removal from Print: </w:t>
      </w:r>
      <w:r w:rsidRPr="00A679FA">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82C01DC" w14:textId="77777777" w:rsidR="0093645D" w:rsidRPr="00A679FA" w:rsidRDefault="0093645D" w:rsidP="0093645D">
      <w:pPr>
        <w:autoSpaceDE w:val="0"/>
        <w:autoSpaceDN w:val="0"/>
        <w:adjustRightInd w:val="0"/>
        <w:jc w:val="both"/>
      </w:pPr>
      <w:r w:rsidRPr="00A679FA">
        <w:rPr>
          <w:b/>
        </w:rPr>
        <w:t>Steps:</w:t>
      </w:r>
    </w:p>
    <w:p w14:paraId="1B5009D3" w14:textId="77777777" w:rsidR="0093645D" w:rsidRPr="00A679FA" w:rsidRDefault="0093645D" w:rsidP="0093645D">
      <w:pPr>
        <w:pStyle w:val="ListParagraph"/>
        <w:numPr>
          <w:ilvl w:val="0"/>
          <w:numId w:val="31"/>
        </w:numPr>
        <w:autoSpaceDE w:val="0"/>
        <w:autoSpaceDN w:val="0"/>
        <w:adjustRightInd w:val="0"/>
        <w:ind w:left="597" w:hanging="240"/>
        <w:jc w:val="both"/>
      </w:pPr>
      <w:r w:rsidRPr="00A679FA">
        <w:t xml:space="preserve">Click the </w:t>
      </w:r>
      <w:r w:rsidRPr="00A679FA">
        <w:rPr>
          <w:b/>
          <w:bCs/>
        </w:rPr>
        <w:t>File</w:t>
      </w:r>
      <w:r w:rsidRPr="00A679FA">
        <w:t xml:space="preserve"> </w:t>
      </w:r>
      <w:proofErr w:type="gramStart"/>
      <w:r w:rsidRPr="00A679FA">
        <w:t>tab</w:t>
      </w:r>
      <w:proofErr w:type="gramEnd"/>
    </w:p>
    <w:p w14:paraId="6895A044" w14:textId="77777777" w:rsidR="0093645D" w:rsidRPr="00A679FA" w:rsidRDefault="0093645D" w:rsidP="0093645D">
      <w:pPr>
        <w:pStyle w:val="ListParagraph"/>
        <w:numPr>
          <w:ilvl w:val="0"/>
          <w:numId w:val="31"/>
        </w:numPr>
        <w:autoSpaceDE w:val="0"/>
        <w:autoSpaceDN w:val="0"/>
        <w:adjustRightInd w:val="0"/>
        <w:ind w:left="597" w:hanging="240"/>
        <w:jc w:val="both"/>
      </w:pPr>
      <w:r w:rsidRPr="00A679FA">
        <w:t>Click</w:t>
      </w:r>
      <w:r w:rsidRPr="00A679FA">
        <w:rPr>
          <w:b/>
          <w:bCs/>
        </w:rPr>
        <w:t xml:space="preserve"> Print</w:t>
      </w:r>
    </w:p>
    <w:p w14:paraId="4F324EE2" w14:textId="77777777" w:rsidR="0093645D" w:rsidRPr="00A679FA" w:rsidRDefault="0093645D" w:rsidP="0093645D">
      <w:pPr>
        <w:pStyle w:val="ListParagraph"/>
        <w:numPr>
          <w:ilvl w:val="0"/>
          <w:numId w:val="31"/>
        </w:numPr>
        <w:autoSpaceDE w:val="0"/>
        <w:autoSpaceDN w:val="0"/>
        <w:adjustRightInd w:val="0"/>
        <w:ind w:left="597" w:hanging="240"/>
        <w:jc w:val="both"/>
      </w:pPr>
      <w:r w:rsidRPr="00A679FA">
        <w:t xml:space="preserve">Under </w:t>
      </w:r>
      <w:r w:rsidRPr="00A679FA">
        <w:rPr>
          <w:b/>
          <w:bCs/>
        </w:rPr>
        <w:t>Settings</w:t>
      </w:r>
      <w:r w:rsidRPr="00A679FA">
        <w:t xml:space="preserve">, click the arrow next to </w:t>
      </w:r>
      <w:r w:rsidRPr="00A679FA">
        <w:rPr>
          <w:b/>
          <w:bCs/>
        </w:rPr>
        <w:t>Print All Pages</w:t>
      </w:r>
    </w:p>
    <w:p w14:paraId="58090972" w14:textId="77777777" w:rsidR="0093645D" w:rsidRPr="00A679FA" w:rsidRDefault="0093645D" w:rsidP="0093645D">
      <w:pPr>
        <w:pStyle w:val="ListParagraph"/>
        <w:numPr>
          <w:ilvl w:val="0"/>
          <w:numId w:val="31"/>
        </w:numPr>
        <w:autoSpaceDE w:val="0"/>
        <w:autoSpaceDN w:val="0"/>
        <w:adjustRightInd w:val="0"/>
        <w:ind w:left="597" w:hanging="240"/>
        <w:jc w:val="both"/>
        <w:rPr>
          <w:b/>
        </w:rPr>
      </w:pPr>
      <w:r w:rsidRPr="00A679FA">
        <w:t xml:space="preserve">Click </w:t>
      </w:r>
      <w:r w:rsidRPr="00A679FA">
        <w:rPr>
          <w:b/>
          <w:bCs/>
        </w:rPr>
        <w:t>Print Markup</w:t>
      </w:r>
      <w:r w:rsidRPr="00A679FA">
        <w:t xml:space="preserve"> to clear the check </w:t>
      </w:r>
      <w:proofErr w:type="gramStart"/>
      <w:r w:rsidRPr="00A679FA">
        <w:t>mark</w:t>
      </w:r>
      <w:proofErr w:type="gramEnd"/>
      <w:r w:rsidRPr="00A679FA">
        <w:t xml:space="preserve"> </w:t>
      </w:r>
    </w:p>
    <w:p w14:paraId="6DBC2FFB" w14:textId="77777777" w:rsidR="0093645D" w:rsidRPr="00A679FA" w:rsidRDefault="00645804" w:rsidP="0093645D">
      <w:pPr>
        <w:autoSpaceDE w:val="0"/>
        <w:autoSpaceDN w:val="0"/>
        <w:adjustRightInd w:val="0"/>
        <w:jc w:val="both"/>
        <w:rPr>
          <w:b/>
        </w:rPr>
      </w:pPr>
      <w:r w:rsidRPr="00A679FA">
        <w:rPr>
          <w:b/>
        </w:rPr>
        <w:t>Instructions to Authors pages to be excluded from Print:</w:t>
      </w:r>
      <w:r w:rsidR="0093645D" w:rsidRPr="00A679FA">
        <w:rPr>
          <w:b/>
        </w:rPr>
        <w:t xml:space="preserve"> </w:t>
      </w:r>
    </w:p>
    <w:p w14:paraId="67899AA8" w14:textId="77777777" w:rsidR="0093645D" w:rsidRPr="00A679FA" w:rsidRDefault="0093645D" w:rsidP="0093645D">
      <w:pPr>
        <w:pStyle w:val="ListParagraph"/>
        <w:numPr>
          <w:ilvl w:val="0"/>
          <w:numId w:val="31"/>
        </w:numPr>
        <w:autoSpaceDE w:val="0"/>
        <w:autoSpaceDN w:val="0"/>
        <w:adjustRightInd w:val="0"/>
        <w:ind w:left="595" w:hanging="238"/>
        <w:jc w:val="both"/>
      </w:pPr>
      <w:r w:rsidRPr="00A679FA">
        <w:t xml:space="preserve">Click the </w:t>
      </w:r>
      <w:r w:rsidRPr="00A679FA">
        <w:rPr>
          <w:b/>
          <w:bCs/>
        </w:rPr>
        <w:t>File</w:t>
      </w:r>
      <w:r w:rsidRPr="00A679FA">
        <w:t xml:space="preserve"> </w:t>
      </w:r>
      <w:proofErr w:type="gramStart"/>
      <w:r w:rsidRPr="00A679FA">
        <w:t>tab</w:t>
      </w:r>
      <w:proofErr w:type="gramEnd"/>
    </w:p>
    <w:p w14:paraId="24FEFD38" w14:textId="77777777" w:rsidR="0093645D" w:rsidRPr="00A679FA" w:rsidRDefault="0093645D" w:rsidP="0093645D">
      <w:pPr>
        <w:pStyle w:val="ListParagraph"/>
        <w:numPr>
          <w:ilvl w:val="0"/>
          <w:numId w:val="31"/>
        </w:numPr>
        <w:autoSpaceDE w:val="0"/>
        <w:autoSpaceDN w:val="0"/>
        <w:adjustRightInd w:val="0"/>
        <w:ind w:left="595" w:hanging="238"/>
        <w:jc w:val="both"/>
      </w:pPr>
      <w:r w:rsidRPr="00A679FA">
        <w:t>Click</w:t>
      </w:r>
      <w:r w:rsidRPr="00A679FA">
        <w:rPr>
          <w:b/>
          <w:bCs/>
        </w:rPr>
        <w:t xml:space="preserve"> Print</w:t>
      </w:r>
    </w:p>
    <w:p w14:paraId="65450D2E" w14:textId="77777777" w:rsidR="00D82B06" w:rsidRPr="00A679FA" w:rsidRDefault="0093645D" w:rsidP="00D82B06">
      <w:pPr>
        <w:pStyle w:val="ListParagraph"/>
        <w:numPr>
          <w:ilvl w:val="0"/>
          <w:numId w:val="31"/>
        </w:numPr>
        <w:tabs>
          <w:tab w:val="left" w:pos="5298"/>
        </w:tabs>
        <w:autoSpaceDE w:val="0"/>
        <w:autoSpaceDN w:val="0"/>
        <w:adjustRightInd w:val="0"/>
        <w:ind w:left="595" w:hanging="238"/>
        <w:jc w:val="both"/>
        <w:rPr>
          <w:b/>
        </w:rPr>
      </w:pPr>
      <w:r w:rsidRPr="00A679FA">
        <w:t xml:space="preserve">Under </w:t>
      </w:r>
      <w:r w:rsidRPr="00A679FA">
        <w:rPr>
          <w:b/>
        </w:rPr>
        <w:t>Setting</w:t>
      </w:r>
      <w:r w:rsidRPr="00A679FA">
        <w:t xml:space="preserve">, </w:t>
      </w:r>
      <w:proofErr w:type="gramStart"/>
      <w:r w:rsidRPr="00A679FA">
        <w:t>Type</w:t>
      </w:r>
      <w:proofErr w:type="gramEnd"/>
      <w:r w:rsidRPr="00A679FA">
        <w:t xml:space="preserve"> page numbers and/or page ranges separated by commas counting from the start of the document or the section. For example, type 1, 3, 1-5 </w:t>
      </w:r>
    </w:p>
    <w:p w14:paraId="251794A0" w14:textId="77777777" w:rsidR="00D82B06" w:rsidRPr="00A679FA" w:rsidRDefault="00D82B06" w:rsidP="00D82B06">
      <w:pPr>
        <w:tabs>
          <w:tab w:val="center" w:pos="4621"/>
        </w:tabs>
        <w:autoSpaceDE w:val="0"/>
        <w:autoSpaceDN w:val="0"/>
        <w:adjustRightInd w:val="0"/>
        <w:spacing w:before="240" w:after="240" w:line="240" w:lineRule="exact"/>
        <w:jc w:val="both"/>
        <w:rPr>
          <w:b/>
          <w:bCs/>
        </w:rPr>
      </w:pPr>
      <w:r w:rsidRPr="00A679FA">
        <w:rPr>
          <w:b/>
          <w:bCs/>
        </w:rPr>
        <w:t>4. PDF creation from Word master template:</w:t>
      </w:r>
      <w:r w:rsidRPr="00A679FA">
        <w:rPr>
          <w:b/>
          <w:bCs/>
        </w:rPr>
        <w:tab/>
      </w:r>
    </w:p>
    <w:p w14:paraId="14AD7BB8" w14:textId="77777777" w:rsidR="00D82B06" w:rsidRPr="00A679FA" w:rsidRDefault="00D82B06" w:rsidP="00D82B06">
      <w:pPr>
        <w:autoSpaceDE w:val="0"/>
        <w:autoSpaceDN w:val="0"/>
        <w:adjustRightInd w:val="0"/>
        <w:spacing w:line="240" w:lineRule="exact"/>
        <w:ind w:firstLine="240"/>
        <w:jc w:val="both"/>
        <w:rPr>
          <w:bCs/>
          <w:color w:val="000000"/>
          <w:lang w:val="en-IN" w:eastAsia="en-IN"/>
        </w:rPr>
      </w:pPr>
      <w:r w:rsidRPr="00A679FA">
        <w:t>While creating PDF from Word template the below given steps should be followed to avoid difference in trim size and margins and to avoid decrease in resolution and size of the figure images of the Word template and the PDF created.</w:t>
      </w:r>
    </w:p>
    <w:p w14:paraId="5E700128" w14:textId="77777777" w:rsidR="00D82B06" w:rsidRPr="00A679FA" w:rsidRDefault="00D82B06" w:rsidP="00D82B06">
      <w:pPr>
        <w:autoSpaceDE w:val="0"/>
        <w:autoSpaceDN w:val="0"/>
        <w:adjustRightInd w:val="0"/>
        <w:jc w:val="both"/>
      </w:pPr>
    </w:p>
    <w:p w14:paraId="09E94808" w14:textId="77777777" w:rsidR="00D82B06" w:rsidRPr="00A679FA" w:rsidRDefault="00D82B06" w:rsidP="00D82B06">
      <w:pPr>
        <w:autoSpaceDE w:val="0"/>
        <w:autoSpaceDN w:val="0"/>
        <w:adjustRightInd w:val="0"/>
        <w:jc w:val="both"/>
        <w:rPr>
          <w:b/>
        </w:rPr>
      </w:pPr>
      <w:r w:rsidRPr="00A679FA">
        <w:rPr>
          <w:b/>
        </w:rPr>
        <w:t>Steps in Word 2007 and 2010:</w:t>
      </w:r>
    </w:p>
    <w:p w14:paraId="557D0EFB"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t xml:space="preserve">Click the </w:t>
      </w:r>
      <w:r w:rsidRPr="00A679FA">
        <w:rPr>
          <w:b/>
        </w:rPr>
        <w:t>File</w:t>
      </w:r>
      <w:r w:rsidRPr="00A679FA">
        <w:t xml:space="preserve"> </w:t>
      </w:r>
      <w:proofErr w:type="gramStart"/>
      <w:r w:rsidRPr="00A679FA">
        <w:t>tab</w:t>
      </w:r>
      <w:proofErr w:type="gramEnd"/>
    </w:p>
    <w:p w14:paraId="39B4963D"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Click </w:t>
      </w:r>
      <w:r w:rsidRPr="00A679FA">
        <w:rPr>
          <w:b/>
          <w:bCs/>
          <w:color w:val="000000"/>
          <w:lang w:val="en-IN" w:eastAsia="en-IN"/>
        </w:rPr>
        <w:t>Print</w:t>
      </w:r>
    </w:p>
    <w:p w14:paraId="5FF480F1"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Under </w:t>
      </w:r>
      <w:r w:rsidRPr="00A679FA">
        <w:rPr>
          <w:b/>
          <w:bCs/>
          <w:color w:val="000000"/>
          <w:lang w:val="en-IN" w:eastAsia="en-IN"/>
        </w:rPr>
        <w:t>Printer</w:t>
      </w:r>
      <w:r w:rsidRPr="00A679FA">
        <w:rPr>
          <w:color w:val="000000"/>
          <w:lang w:val="en-IN" w:eastAsia="en-IN"/>
        </w:rPr>
        <w:t xml:space="preserve"> tab, select </w:t>
      </w:r>
      <w:r w:rsidRPr="00A679FA">
        <w:rPr>
          <w:b/>
          <w:bCs/>
          <w:color w:val="000000"/>
          <w:lang w:val="en-IN" w:eastAsia="en-IN"/>
        </w:rPr>
        <w:t>Adobe PDF</w:t>
      </w:r>
      <w:r w:rsidRPr="00A679FA">
        <w:rPr>
          <w:color w:val="000000"/>
          <w:lang w:val="en-IN" w:eastAsia="en-IN"/>
        </w:rPr>
        <w:t xml:space="preserve"> </w:t>
      </w:r>
    </w:p>
    <w:p w14:paraId="42039523"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Click </w:t>
      </w:r>
      <w:r w:rsidRPr="00A679FA">
        <w:rPr>
          <w:b/>
          <w:bCs/>
          <w:color w:val="000000"/>
          <w:lang w:val="en-IN" w:eastAsia="en-IN"/>
        </w:rPr>
        <w:t>Printer Properties</w:t>
      </w:r>
      <w:r w:rsidRPr="00A679FA">
        <w:rPr>
          <w:color w:val="000000"/>
          <w:lang w:val="en-IN" w:eastAsia="en-IN"/>
        </w:rPr>
        <w:t xml:space="preserve"> link</w:t>
      </w:r>
    </w:p>
    <w:p w14:paraId="1E7D35A9"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Under </w:t>
      </w:r>
      <w:r w:rsidRPr="00A679FA">
        <w:rPr>
          <w:b/>
          <w:bCs/>
          <w:color w:val="000000"/>
          <w:lang w:val="en-IN" w:eastAsia="en-IN"/>
        </w:rPr>
        <w:t>Adobe PDF Settings</w:t>
      </w:r>
      <w:r w:rsidRPr="00A679FA">
        <w:rPr>
          <w:color w:val="000000"/>
          <w:lang w:val="en-IN" w:eastAsia="en-IN"/>
        </w:rPr>
        <w:t xml:space="preserve"> tab, click on</w:t>
      </w:r>
      <w:r w:rsidRPr="00A679FA">
        <w:rPr>
          <w:b/>
          <w:bCs/>
          <w:color w:val="000000"/>
          <w:lang w:val="en-IN" w:eastAsia="en-IN"/>
        </w:rPr>
        <w:t xml:space="preserve"> Edit</w:t>
      </w:r>
      <w:r w:rsidRPr="00A679FA">
        <w:rPr>
          <w:color w:val="000000"/>
          <w:lang w:val="en-IN" w:eastAsia="en-IN"/>
        </w:rPr>
        <w:t xml:space="preserve"> button</w:t>
      </w:r>
    </w:p>
    <w:p w14:paraId="448054FC"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Click on </w:t>
      </w:r>
      <w:r w:rsidRPr="00A679FA">
        <w:rPr>
          <w:b/>
          <w:bCs/>
          <w:color w:val="000000"/>
          <w:lang w:val="en-IN" w:eastAsia="en-IN"/>
        </w:rPr>
        <w:t>Images</w:t>
      </w:r>
      <w:r w:rsidRPr="00A679FA">
        <w:rPr>
          <w:color w:val="000000"/>
          <w:lang w:val="en-IN" w:eastAsia="en-IN"/>
        </w:rPr>
        <w:t xml:space="preserve"> folder under </w:t>
      </w:r>
      <w:r w:rsidRPr="00A679FA">
        <w:rPr>
          <w:b/>
          <w:bCs/>
          <w:color w:val="000000"/>
          <w:lang w:val="en-IN" w:eastAsia="en-IN"/>
        </w:rPr>
        <w:t>Standard</w:t>
      </w:r>
    </w:p>
    <w:p w14:paraId="0A49110E"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Make </w:t>
      </w:r>
      <w:proofErr w:type="spellStart"/>
      <w:r w:rsidRPr="00A679FA">
        <w:rPr>
          <w:b/>
          <w:bCs/>
          <w:color w:val="000000"/>
          <w:lang w:val="en-IN" w:eastAsia="en-IN"/>
        </w:rPr>
        <w:t>Downsample</w:t>
      </w:r>
      <w:proofErr w:type="spellEnd"/>
      <w:r w:rsidRPr="00A679FA">
        <w:rPr>
          <w:color w:val="000000"/>
          <w:lang w:val="en-IN" w:eastAsia="en-IN"/>
        </w:rPr>
        <w:t xml:space="preserve"> and </w:t>
      </w:r>
      <w:r w:rsidRPr="00A679FA">
        <w:rPr>
          <w:b/>
          <w:bCs/>
          <w:color w:val="000000"/>
          <w:lang w:val="en-IN" w:eastAsia="en-IN"/>
        </w:rPr>
        <w:t>Compression</w:t>
      </w:r>
      <w:r w:rsidRPr="00A679FA">
        <w:rPr>
          <w:color w:val="000000"/>
          <w:lang w:val="en-IN" w:eastAsia="en-IN"/>
        </w:rPr>
        <w:t xml:space="preserve"> fields under </w:t>
      </w:r>
      <w:proofErr w:type="spellStart"/>
      <w:r w:rsidRPr="00A679FA">
        <w:rPr>
          <w:b/>
          <w:bCs/>
          <w:color w:val="000000"/>
          <w:lang w:val="en-IN" w:eastAsia="en-IN"/>
        </w:rPr>
        <w:t>Color</w:t>
      </w:r>
      <w:proofErr w:type="spellEnd"/>
      <w:r w:rsidRPr="00A679FA">
        <w:rPr>
          <w:b/>
          <w:bCs/>
          <w:color w:val="000000"/>
          <w:lang w:val="en-IN" w:eastAsia="en-IN"/>
        </w:rPr>
        <w:t xml:space="preserve"> Images</w:t>
      </w:r>
      <w:r w:rsidRPr="00A679FA">
        <w:rPr>
          <w:color w:val="000000"/>
          <w:lang w:val="en-IN" w:eastAsia="en-IN"/>
        </w:rPr>
        <w:t xml:space="preserve"> and </w:t>
      </w:r>
      <w:r w:rsidRPr="00A679FA">
        <w:rPr>
          <w:b/>
          <w:bCs/>
          <w:color w:val="000000"/>
          <w:lang w:val="en-IN" w:eastAsia="en-IN"/>
        </w:rPr>
        <w:t>Grayscale Images</w:t>
      </w:r>
      <w:r w:rsidRPr="00A679FA">
        <w:rPr>
          <w:color w:val="000000"/>
          <w:lang w:val="en-IN" w:eastAsia="en-IN"/>
        </w:rPr>
        <w:t xml:space="preserve"> "</w:t>
      </w:r>
      <w:r w:rsidRPr="00A679FA">
        <w:rPr>
          <w:b/>
          <w:bCs/>
          <w:color w:val="000000"/>
          <w:lang w:val="en-IN" w:eastAsia="en-IN"/>
        </w:rPr>
        <w:t>Off</w:t>
      </w:r>
      <w:r w:rsidRPr="00A679FA">
        <w:rPr>
          <w:color w:val="000000"/>
          <w:lang w:val="en-IN" w:eastAsia="en-IN"/>
        </w:rPr>
        <w:t xml:space="preserve">". And in </w:t>
      </w:r>
      <w:r w:rsidRPr="00A679FA">
        <w:rPr>
          <w:b/>
          <w:bCs/>
          <w:color w:val="000000"/>
          <w:lang w:val="en-IN" w:eastAsia="en-IN"/>
        </w:rPr>
        <w:t>Monochrome Image</w:t>
      </w:r>
      <w:r w:rsidRPr="00A679FA">
        <w:rPr>
          <w:color w:val="000000"/>
          <w:lang w:val="en-IN" w:eastAsia="en-IN"/>
        </w:rPr>
        <w:t xml:space="preserve">s field make only </w:t>
      </w:r>
      <w:proofErr w:type="spellStart"/>
      <w:r w:rsidRPr="00A679FA">
        <w:rPr>
          <w:color w:val="000000"/>
          <w:lang w:val="en-IN" w:eastAsia="en-IN"/>
        </w:rPr>
        <w:t>Downsample</w:t>
      </w:r>
      <w:proofErr w:type="spellEnd"/>
      <w:r w:rsidRPr="00A679FA">
        <w:rPr>
          <w:color w:val="000000"/>
          <w:lang w:val="en-IN" w:eastAsia="en-IN"/>
        </w:rPr>
        <w:t xml:space="preserve"> "Off'</w:t>
      </w:r>
    </w:p>
    <w:p w14:paraId="302000D5"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Then click on </w:t>
      </w:r>
      <w:r w:rsidRPr="00A679FA">
        <w:rPr>
          <w:b/>
          <w:bCs/>
          <w:color w:val="000000"/>
          <w:lang w:val="en-IN" w:eastAsia="en-IN"/>
        </w:rPr>
        <w:t xml:space="preserve">OK </w:t>
      </w:r>
      <w:r w:rsidRPr="00A679FA">
        <w:rPr>
          <w:color w:val="000000"/>
          <w:lang w:val="en-IN" w:eastAsia="en-IN"/>
        </w:rPr>
        <w:t xml:space="preserve">and given name of the setting in </w:t>
      </w:r>
      <w:r w:rsidRPr="00A679FA">
        <w:rPr>
          <w:b/>
          <w:bCs/>
          <w:color w:val="000000"/>
          <w:lang w:val="en-IN" w:eastAsia="en-IN"/>
        </w:rPr>
        <w:t>File name</w:t>
      </w:r>
      <w:r w:rsidRPr="00A679FA">
        <w:rPr>
          <w:color w:val="000000"/>
          <w:lang w:val="en-IN" w:eastAsia="en-IN"/>
        </w:rPr>
        <w:t xml:space="preserve"> tab and click on </w:t>
      </w:r>
      <w:r w:rsidRPr="00A679FA">
        <w:rPr>
          <w:b/>
          <w:bCs/>
          <w:color w:val="000000"/>
          <w:lang w:val="en-IN" w:eastAsia="en-IN"/>
        </w:rPr>
        <w:t>save</w:t>
      </w:r>
    </w:p>
    <w:p w14:paraId="56CCAE70"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Then again Under </w:t>
      </w:r>
      <w:r w:rsidRPr="00A679FA">
        <w:rPr>
          <w:b/>
          <w:bCs/>
          <w:color w:val="000000"/>
          <w:lang w:val="en-IN" w:eastAsia="en-IN"/>
        </w:rPr>
        <w:t>Adobe PDF Settings</w:t>
      </w:r>
      <w:r w:rsidRPr="00A679FA">
        <w:rPr>
          <w:color w:val="000000"/>
          <w:lang w:val="en-IN" w:eastAsia="en-IN"/>
        </w:rPr>
        <w:t xml:space="preserve"> tab, click on </w:t>
      </w:r>
      <w:r w:rsidRPr="00A679FA">
        <w:rPr>
          <w:b/>
          <w:bCs/>
          <w:color w:val="000000"/>
          <w:lang w:val="en-IN" w:eastAsia="en-IN"/>
        </w:rPr>
        <w:t xml:space="preserve">Edit </w:t>
      </w:r>
      <w:r w:rsidRPr="00A679FA">
        <w:rPr>
          <w:color w:val="000000"/>
          <w:lang w:val="en-IN" w:eastAsia="en-IN"/>
        </w:rPr>
        <w:t>button</w:t>
      </w:r>
    </w:p>
    <w:p w14:paraId="054CEE56"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Then click on </w:t>
      </w:r>
      <w:proofErr w:type="spellStart"/>
      <w:r w:rsidRPr="00A679FA">
        <w:rPr>
          <w:b/>
          <w:bCs/>
          <w:color w:val="000000"/>
          <w:lang w:val="en-IN" w:eastAsia="en-IN"/>
        </w:rPr>
        <w:t>Color</w:t>
      </w:r>
      <w:proofErr w:type="spellEnd"/>
      <w:r w:rsidRPr="00A679FA">
        <w:rPr>
          <w:b/>
          <w:bCs/>
          <w:color w:val="000000"/>
          <w:lang w:val="en-IN" w:eastAsia="en-IN"/>
        </w:rPr>
        <w:t xml:space="preserve"> </w:t>
      </w:r>
      <w:r w:rsidRPr="00A679FA">
        <w:rPr>
          <w:color w:val="000000"/>
          <w:lang w:val="en-IN" w:eastAsia="en-IN"/>
        </w:rPr>
        <w:t xml:space="preserve">folder </w:t>
      </w:r>
    </w:p>
    <w:p w14:paraId="735FFF14"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color w:val="000000"/>
          <w:lang w:val="en-IN" w:eastAsia="en-IN"/>
        </w:rPr>
        <w:t xml:space="preserve">Choose </w:t>
      </w:r>
      <w:r w:rsidRPr="00A679FA">
        <w:rPr>
          <w:b/>
          <w:bCs/>
          <w:color w:val="000000"/>
          <w:lang w:val="en-IN" w:eastAsia="en-IN"/>
        </w:rPr>
        <w:t xml:space="preserve">Leave </w:t>
      </w:r>
      <w:proofErr w:type="spellStart"/>
      <w:r w:rsidRPr="00A679FA">
        <w:rPr>
          <w:b/>
          <w:bCs/>
          <w:color w:val="000000"/>
          <w:lang w:val="en-IN" w:eastAsia="en-IN"/>
        </w:rPr>
        <w:t>Color</w:t>
      </w:r>
      <w:proofErr w:type="spellEnd"/>
      <w:r w:rsidRPr="00A679FA">
        <w:rPr>
          <w:b/>
          <w:bCs/>
          <w:color w:val="000000"/>
          <w:lang w:val="en-IN" w:eastAsia="en-IN"/>
        </w:rPr>
        <w:t xml:space="preserve"> Unchanged </w:t>
      </w:r>
      <w:r w:rsidRPr="00A679FA">
        <w:rPr>
          <w:color w:val="000000"/>
          <w:lang w:val="en-IN" w:eastAsia="en-IN"/>
        </w:rPr>
        <w:t xml:space="preserve">option under </w:t>
      </w:r>
      <w:proofErr w:type="spellStart"/>
      <w:r w:rsidRPr="00A679FA">
        <w:rPr>
          <w:b/>
          <w:bCs/>
          <w:color w:val="000000"/>
          <w:lang w:val="en-IN" w:eastAsia="en-IN"/>
        </w:rPr>
        <w:t>Color</w:t>
      </w:r>
      <w:proofErr w:type="spellEnd"/>
      <w:r w:rsidRPr="00A679FA">
        <w:rPr>
          <w:b/>
          <w:bCs/>
          <w:color w:val="000000"/>
          <w:lang w:val="en-IN" w:eastAsia="en-IN"/>
        </w:rPr>
        <w:t xml:space="preserve"> Management Policies</w:t>
      </w:r>
      <w:r w:rsidRPr="00A679FA">
        <w:rPr>
          <w:color w:val="000000"/>
          <w:lang w:val="en-IN" w:eastAsia="en-IN"/>
        </w:rPr>
        <w:t xml:space="preserve"> tab then click on </w:t>
      </w:r>
      <w:r w:rsidRPr="00A679FA">
        <w:rPr>
          <w:b/>
          <w:bCs/>
          <w:color w:val="000000"/>
          <w:lang w:val="en-IN" w:eastAsia="en-IN"/>
        </w:rPr>
        <w:t>OK</w:t>
      </w:r>
    </w:p>
    <w:p w14:paraId="44C9980E"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rPr>
          <w:lang w:val="en-IN" w:eastAsia="en-IN"/>
        </w:rPr>
        <w:t xml:space="preserve">Lastly click on </w:t>
      </w:r>
      <w:r w:rsidRPr="00A679FA">
        <w:rPr>
          <w:b/>
          <w:bCs/>
          <w:lang w:val="en-IN" w:eastAsia="en-IN"/>
        </w:rPr>
        <w:t>OK</w:t>
      </w:r>
      <w:r w:rsidRPr="00A679FA">
        <w:rPr>
          <w:lang w:val="en-IN" w:eastAsia="en-IN"/>
        </w:rPr>
        <w:t xml:space="preserve"> in </w:t>
      </w:r>
      <w:r w:rsidRPr="00A679FA">
        <w:rPr>
          <w:b/>
          <w:bCs/>
          <w:lang w:val="en-IN" w:eastAsia="en-IN"/>
        </w:rPr>
        <w:t>Adobe PDF Settings</w:t>
      </w:r>
      <w:r w:rsidRPr="00A679FA">
        <w:rPr>
          <w:lang w:val="en-IN" w:eastAsia="en-IN"/>
        </w:rPr>
        <w:t xml:space="preserve"> tab</w:t>
      </w:r>
    </w:p>
    <w:p w14:paraId="04DB193F"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pPr>
      <w:r w:rsidRPr="00A679FA">
        <w:t xml:space="preserve">Click </w:t>
      </w:r>
      <w:r w:rsidRPr="00A679FA">
        <w:rPr>
          <w:b/>
        </w:rPr>
        <w:t>Save As</w:t>
      </w:r>
    </w:p>
    <w:p w14:paraId="6464364A"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rPr>
          <w:b/>
        </w:rPr>
      </w:pPr>
      <w:r w:rsidRPr="00A679FA">
        <w:t xml:space="preserve">Under </w:t>
      </w:r>
      <w:r w:rsidRPr="00A679FA">
        <w:rPr>
          <w:b/>
        </w:rPr>
        <w:t>Save as type</w:t>
      </w:r>
      <w:r w:rsidRPr="00A679FA">
        <w:t xml:space="preserve">, click the arrow next to </w:t>
      </w:r>
      <w:r w:rsidRPr="00A679FA">
        <w:rPr>
          <w:b/>
        </w:rPr>
        <w:t>PDF (*.pdf)</w:t>
      </w:r>
    </w:p>
    <w:p w14:paraId="73839BC2" w14:textId="77777777" w:rsidR="00D82B06" w:rsidRPr="00A679FA" w:rsidRDefault="00D82B06" w:rsidP="00D82B06">
      <w:pPr>
        <w:pStyle w:val="ListParagraph"/>
        <w:numPr>
          <w:ilvl w:val="0"/>
          <w:numId w:val="31"/>
        </w:numPr>
        <w:autoSpaceDE w:val="0"/>
        <w:autoSpaceDN w:val="0"/>
        <w:adjustRightInd w:val="0"/>
        <w:spacing w:line="240" w:lineRule="exact"/>
        <w:ind w:left="597" w:hanging="240"/>
        <w:jc w:val="both"/>
        <w:rPr>
          <w:b/>
        </w:rPr>
      </w:pPr>
      <w:r w:rsidRPr="00A679FA">
        <w:t xml:space="preserve">Click </w:t>
      </w:r>
      <w:r w:rsidRPr="00A679FA">
        <w:rPr>
          <w:b/>
        </w:rPr>
        <w:t>Save</w:t>
      </w:r>
    </w:p>
    <w:p w14:paraId="1AFB4A61" w14:textId="77777777" w:rsidR="00D82B06" w:rsidRPr="00A679FA" w:rsidRDefault="00D82B06" w:rsidP="00D82B06">
      <w:pPr>
        <w:pStyle w:val="ListParagraph"/>
        <w:autoSpaceDE w:val="0"/>
        <w:autoSpaceDN w:val="0"/>
        <w:adjustRightInd w:val="0"/>
        <w:spacing w:line="240" w:lineRule="exact"/>
        <w:jc w:val="both"/>
      </w:pPr>
    </w:p>
    <w:p w14:paraId="35612A1B" w14:textId="77777777" w:rsidR="0093645D" w:rsidRPr="00A679FA" w:rsidRDefault="00D82B06" w:rsidP="00D82B06">
      <w:pPr>
        <w:autoSpaceDE w:val="0"/>
        <w:autoSpaceDN w:val="0"/>
        <w:adjustRightInd w:val="0"/>
        <w:spacing w:line="240" w:lineRule="exact"/>
        <w:ind w:firstLine="240"/>
        <w:jc w:val="both"/>
        <w:rPr>
          <w:b/>
        </w:rPr>
      </w:pPr>
      <w:r w:rsidRPr="00A679FA">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A679FA">
        <w:rPr>
          <w:b/>
        </w:rPr>
        <w:tab/>
      </w:r>
    </w:p>
    <w:p w14:paraId="6B99107E" w14:textId="77777777" w:rsidR="0093645D" w:rsidRPr="00A679FA" w:rsidRDefault="0093645D" w:rsidP="0093645D">
      <w:pPr>
        <w:autoSpaceDE w:val="0"/>
        <w:autoSpaceDN w:val="0"/>
        <w:adjustRightInd w:val="0"/>
        <w:spacing w:before="240" w:after="240"/>
        <w:jc w:val="both"/>
        <w:rPr>
          <w:b/>
          <w:color w:val="000000"/>
        </w:rPr>
      </w:pPr>
      <w:r w:rsidRPr="00A679FA">
        <w:rPr>
          <w:b/>
          <w:color w:val="000000"/>
        </w:rPr>
        <w:t xml:space="preserve">5. Reference style used in Procedia </w:t>
      </w:r>
      <w:r w:rsidR="00247E85" w:rsidRPr="00A679FA">
        <w:rPr>
          <w:b/>
          <w:color w:val="000000"/>
        </w:rPr>
        <w:t xml:space="preserve">Computer Science </w:t>
      </w:r>
      <w:r w:rsidRPr="00A679FA">
        <w:rPr>
          <w:b/>
          <w:color w:val="000000"/>
        </w:rPr>
        <w:t>master template:</w:t>
      </w:r>
    </w:p>
    <w:p w14:paraId="6A1AA4F0" w14:textId="77777777" w:rsidR="0093645D" w:rsidRPr="00A679FA" w:rsidRDefault="0093645D" w:rsidP="0093645D">
      <w:pPr>
        <w:pStyle w:val="BodyTextIndent"/>
        <w:spacing w:after="120" w:line="240" w:lineRule="exact"/>
        <w:ind w:left="238" w:hanging="238"/>
        <w:rPr>
          <w:b/>
        </w:rPr>
      </w:pPr>
      <w:r w:rsidRPr="00A679FA">
        <w:rPr>
          <w:b/>
        </w:rPr>
        <w:t>Title</w:t>
      </w:r>
      <w:r w:rsidRPr="00A679FA">
        <w:rPr>
          <w:b/>
        </w:rPr>
        <w:tab/>
      </w:r>
      <w:r w:rsidRPr="00A679FA">
        <w:rPr>
          <w:b/>
        </w:rPr>
        <w:tab/>
      </w:r>
      <w:r w:rsidRPr="00A679FA">
        <w:rPr>
          <w:b/>
        </w:rPr>
        <w:tab/>
        <w:t xml:space="preserve">Reference style </w:t>
      </w:r>
    </w:p>
    <w:p w14:paraId="1B366C13" w14:textId="77777777" w:rsidR="0093645D" w:rsidRPr="00A679FA" w:rsidRDefault="00234499" w:rsidP="00247E85">
      <w:pPr>
        <w:pStyle w:val="BodyTextIndent"/>
        <w:spacing w:line="240" w:lineRule="exact"/>
        <w:ind w:left="238" w:hanging="238"/>
      </w:pPr>
      <w:r w:rsidRPr="00A679FA">
        <w:t>PROCS</w:t>
      </w:r>
      <w:r w:rsidRPr="00A679FA">
        <w:tab/>
        <w:t xml:space="preserve"> </w:t>
      </w:r>
      <w:r w:rsidRPr="00A679FA">
        <w:tab/>
      </w:r>
      <w:r w:rsidRPr="00A679FA">
        <w:tab/>
        <w:t xml:space="preserve">3a Embellished Vancouver </w:t>
      </w:r>
    </w:p>
    <w:sectPr w:rsidR="0093645D" w:rsidRPr="00A679FA" w:rsidSect="002C63F1">
      <w:headerReference w:type="even" r:id="rId15"/>
      <w:headerReference w:type="default" r:id="rId16"/>
      <w:headerReference w:type="first" r:id="rId17"/>
      <w:footerReference w:type="first" r:id="rId18"/>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B9ED8" w14:textId="77777777" w:rsidR="007D3B6A" w:rsidRDefault="007D3B6A">
      <w:r>
        <w:separator/>
      </w:r>
    </w:p>
    <w:p w14:paraId="52C9A247" w14:textId="77777777" w:rsidR="007D3B6A" w:rsidRDefault="007D3B6A"/>
  </w:endnote>
  <w:endnote w:type="continuationSeparator" w:id="0">
    <w:p w14:paraId="2C87181C" w14:textId="77777777" w:rsidR="007D3B6A" w:rsidRDefault="007D3B6A">
      <w:r>
        <w:continuationSeparator/>
      </w:r>
    </w:p>
    <w:p w14:paraId="55B4A5E4" w14:textId="77777777" w:rsidR="007D3B6A" w:rsidRDefault="007D3B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DAD0AF56-84A1-8C42-B48C-3BD0C1976646}"/>
    <w:embedBold r:id="rId2" w:fontKey="{8D6DAFA8-9804-CB4D-BB40-1EBA696CEA20}"/>
    <w:embedItalic r:id="rId3" w:fontKey="{F0C803E8-A6B9-AC48-B12C-8B23144C93D5}"/>
    <w:embedBoldItalic r:id="rId4" w:fontKey="{6ADDF6CD-46AA-BC4C-822E-CC3DEF61F966}"/>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5FE79450-45A9-374D-882E-28D6A260415C}"/>
  </w:font>
  <w:font w:name="Arial">
    <w:panose1 w:val="020B0604020202020204"/>
    <w:charset w:val="00"/>
    <w:family w:val="swiss"/>
    <w:pitch w:val="variable"/>
    <w:sig w:usb0="E0002EFF" w:usb1="C000785B" w:usb2="00000009" w:usb3="00000000" w:csb0="000001FF" w:csb1="00000000"/>
    <w:embedRegular r:id="rId6" w:subsetted="1" w:fontKey="{192B606C-D083-0643-AE9A-93CD58BDB0B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EDB0" w14:textId="5F3AA1B6" w:rsidR="00BB69F2" w:rsidRDefault="009B5E4E" w:rsidP="00FC1836">
    <w:pPr>
      <w:pStyle w:val="Footer"/>
      <w:spacing w:before="240" w:beforeAutospacing="0" w:line="200" w:lineRule="exact"/>
    </w:pPr>
    <w:sdt>
      <w:sdtPr>
        <w:id w:val="1508572"/>
        <w:lock w:val="contentLocked"/>
        <w:placeholder>
          <w:docPart w:val="DefaultPlaceholder_22675703"/>
        </w:placeholder>
        <w:group/>
      </w:sdtPr>
      <w:sdtEnd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EndPr/>
      <w:sdtContent>
        <w:sdt>
          <w:sdtPr>
            <w:rPr>
              <w:szCs w:val="16"/>
            </w:rPr>
            <w:id w:val="-1556925406"/>
            <w:placeholder>
              <w:docPart w:val="DefaultPlaceholder_1082065158"/>
            </w:placeholder>
          </w:sdtPr>
          <w:sdtEndPr>
            <w:rPr>
              <w:szCs w:val="20"/>
            </w:rPr>
          </w:sdtEndPr>
          <w:sdtContent>
            <w:r w:rsidR="00A408B7">
              <w:rPr>
                <w:rFonts w:ascii="Tahoma" w:eastAsia="Times New Roman" w:hAnsi="Tahoma" w:cs="Tahoma"/>
                <w:color w:val="000000"/>
                <w:szCs w:val="16"/>
              </w:rPr>
              <w:t>© 202</w:t>
            </w:r>
            <w:r>
              <w:rPr>
                <w:rFonts w:ascii="Tahoma" w:eastAsia="Times New Roman" w:hAnsi="Tahoma" w:cs="Tahoma"/>
                <w:color w:val="000000"/>
                <w:szCs w:val="16"/>
              </w:rPr>
              <w:t>4</w:t>
            </w:r>
            <w:r w:rsidR="00595568" w:rsidRPr="00595568">
              <w:rPr>
                <w:rFonts w:ascii="Tahoma" w:eastAsia="Times New Roman" w:hAnsi="Tahoma" w:cs="Tahoma"/>
                <w:color w:val="000000"/>
                <w:szCs w:val="16"/>
              </w:rPr>
              <w:t xml:space="preserve"> The Authors. Published by ELSEVIER B.V. </w:t>
            </w:r>
            <w:r w:rsidR="00F634EA" w:rsidRPr="00595568">
              <w:rPr>
                <w:spacing w:val="4"/>
                <w:szCs w:val="16"/>
              </w:rPr>
              <w:br/>
            </w:r>
            <w:r w:rsidR="00595568" w:rsidRPr="00595568">
              <w:rPr>
                <w:rFonts w:ascii="Tahoma" w:eastAsia="Times New Roman" w:hAnsi="Tahoma" w:cs="Tahoma"/>
                <w:color w:val="000000"/>
                <w:szCs w:val="16"/>
              </w:rPr>
              <w:t>This is an open access article under the CC BY-NC-ND license (</w:t>
            </w:r>
            <w:hyperlink r:id="rId1" w:history="1">
              <w:r w:rsidR="00595568" w:rsidRPr="00595568">
                <w:rPr>
                  <w:rStyle w:val="Hyperlink"/>
                  <w:rFonts w:ascii="Tahoma" w:eastAsia="Times New Roman" w:hAnsi="Tahoma" w:cs="Tahoma"/>
                  <w:szCs w:val="16"/>
                </w:rPr>
                <w:t>https://creativecommons.org/licenses/by-nc-nd/4.0</w:t>
              </w:r>
            </w:hyperlink>
            <w:r w:rsidR="00595568" w:rsidRPr="00595568">
              <w:rPr>
                <w:rFonts w:ascii="Tahoma" w:eastAsia="Times New Roman" w:hAnsi="Tahoma" w:cs="Tahoma"/>
                <w:color w:val="000000"/>
                <w:szCs w:val="16"/>
              </w:rPr>
              <w:t>)</w:t>
            </w:r>
            <w:r w:rsidR="00447476" w:rsidRPr="00595568">
              <w:rPr>
                <w:szCs w:val="16"/>
              </w:rPr>
              <w:br/>
            </w:r>
            <w:r w:rsidR="00595568" w:rsidRPr="00595568">
              <w:rPr>
                <w:color w:val="000000"/>
                <w:szCs w:val="16"/>
              </w:rPr>
              <w:t>Peer-review under responsibility of the scientific committee of the CENTERIS – International Conference on ENTERprise Information Systems / ProjMAN - International Conference on Project MANagement / HCist - International Conference on Health and Social Care Information Systems and Technologies 202</w:t>
            </w:r>
            <w:r>
              <w:rPr>
                <w:color w:val="000000"/>
                <w:szCs w:val="16"/>
              </w:rPr>
              <w:t>4</w:t>
            </w:r>
            <w:r w:rsidR="00595568">
              <w:rPr>
                <w:color w:val="000000"/>
              </w:rPr>
              <w:t xml:space="preserve"> </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A2473" w14:textId="77777777" w:rsidR="007D3B6A" w:rsidRDefault="007D3B6A">
      <w:pPr>
        <w:pStyle w:val="Footer"/>
        <w:rPr>
          <w:lang w:val="en-GB"/>
        </w:rPr>
      </w:pPr>
      <w:r>
        <w:drawing>
          <wp:inline distT="0" distB="0" distL="0" distR="0" wp14:anchorId="4DE09458" wp14:editId="3BA7CB09">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10D51EC1" w14:textId="77777777" w:rsidR="007D3B6A" w:rsidRDefault="007D3B6A"/>
  </w:footnote>
  <w:footnote w:type="continuationSeparator" w:id="0">
    <w:p w14:paraId="19EBE5C9" w14:textId="77777777" w:rsidR="007D3B6A" w:rsidRDefault="007D3B6A">
      <w:r>
        <w:continuationSeparator/>
      </w:r>
    </w:p>
    <w:p w14:paraId="09DB0E4A" w14:textId="77777777" w:rsidR="007D3B6A" w:rsidRDefault="007D3B6A"/>
  </w:footnote>
  <w:footnote w:id="1">
    <w:p w14:paraId="4DC3D641" w14:textId="77777777"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14:paraId="6CFF4B8F" w14:textId="77777777"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14:paraId="1902A5E3"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622F" w14:textId="1C2FBE90"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3670F3">
      <w:rPr>
        <w:rStyle w:val="PageNumber"/>
        <w:i w:val="0"/>
      </w:rPr>
      <w:t>2</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w:t>
    </w:r>
    <w:r w:rsidR="00A408B7">
      <w:rPr>
        <w:lang w:eastAsia="zh-CN"/>
      </w:rPr>
      <w:t>2</w:t>
    </w:r>
    <w:r w:rsidR="009B5E4E">
      <w:rPr>
        <w:lang w:eastAsia="zh-CN"/>
      </w:rPr>
      <w:t>4</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57D0" w14:textId="77777777"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w:t>
    </w:r>
    <w:r w:rsidR="00A408B7">
      <w:rPr>
        <w:lang w:eastAsia="zh-CN"/>
      </w:rPr>
      <w:t>23</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3670F3">
      <w:rPr>
        <w:rStyle w:val="PageNumber"/>
        <w:i w:val="0"/>
      </w:rPr>
      <w:t>3</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3F62C950" w14:textId="77777777">
      <w:trPr>
        <w:trHeight w:val="1868"/>
      </w:trPr>
      <w:tc>
        <w:tcPr>
          <w:tcW w:w="1265" w:type="dxa"/>
        </w:tcPr>
        <w:p w14:paraId="5CB5DE72" w14:textId="77777777" w:rsidR="00BB69F2" w:rsidRDefault="0050516E">
          <w:pPr>
            <w:pStyle w:val="Header"/>
            <w:rPr>
              <w:sz w:val="10"/>
            </w:rPr>
          </w:pPr>
          <w:r>
            <w:drawing>
              <wp:inline distT="0" distB="0" distL="0" distR="0" wp14:anchorId="2F24F4A8" wp14:editId="37CAA973">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4823A390"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1A46B796"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25FDBB07" w14:textId="7B92B59D" w:rsidR="00BB69F2" w:rsidRDefault="00BB69F2" w:rsidP="000A205F">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sidR="00BA6D75">
            <w:rPr>
              <w:i w:val="0"/>
              <w:iCs/>
              <w:lang w:eastAsia="zh-CN"/>
            </w:rPr>
            <w:t>2</w:t>
          </w:r>
          <w:r w:rsidR="009B5E4E">
            <w:rPr>
              <w:i w:val="0"/>
              <w:iCs/>
              <w:lang w:eastAsia="zh-CN"/>
            </w:rPr>
            <w:t>4</w:t>
          </w:r>
          <w:r>
            <w:rPr>
              <w:i w:val="0"/>
              <w:iCs/>
            </w:rPr>
            <w:t>) 000–000</w:t>
          </w:r>
        </w:p>
      </w:tc>
      <w:tc>
        <w:tcPr>
          <w:tcW w:w="2404" w:type="dxa"/>
        </w:tcPr>
        <w:p w14:paraId="11FCC49A" w14:textId="77777777" w:rsidR="00BB69F2" w:rsidRPr="008D4E90" w:rsidRDefault="00E61ED9">
          <w:pPr>
            <w:pStyle w:val="Header"/>
            <w:tabs>
              <w:tab w:val="left" w:pos="1932"/>
            </w:tabs>
            <w:spacing w:before="0" w:beforeAutospacing="0" w:after="0" w:line="240" w:lineRule="auto"/>
            <w:ind w:left="-125" w:firstLine="11"/>
          </w:pPr>
          <w:r>
            <w:drawing>
              <wp:inline distT="0" distB="0" distL="0" distR="0" wp14:anchorId="74D36123" wp14:editId="6C427D0A">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14:paraId="290EFF3E"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4BD1C918"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80435498">
    <w:abstractNumId w:val="6"/>
  </w:num>
  <w:num w:numId="2" w16cid:durableId="269702543">
    <w:abstractNumId w:val="6"/>
  </w:num>
  <w:num w:numId="3" w16cid:durableId="864513610">
    <w:abstractNumId w:val="6"/>
  </w:num>
  <w:num w:numId="4" w16cid:durableId="53968848">
    <w:abstractNumId w:val="6"/>
  </w:num>
  <w:num w:numId="5" w16cid:durableId="1917009919">
    <w:abstractNumId w:val="0"/>
  </w:num>
  <w:num w:numId="6" w16cid:durableId="1142231069">
    <w:abstractNumId w:val="2"/>
  </w:num>
  <w:num w:numId="7" w16cid:durableId="1598557441">
    <w:abstractNumId w:val="7"/>
  </w:num>
  <w:num w:numId="8" w16cid:durableId="1882328271">
    <w:abstractNumId w:val="1"/>
  </w:num>
  <w:num w:numId="9" w16cid:durableId="1342470762">
    <w:abstractNumId w:val="4"/>
  </w:num>
  <w:num w:numId="10" w16cid:durableId="788201571">
    <w:abstractNumId w:val="13"/>
  </w:num>
  <w:num w:numId="11" w16cid:durableId="551771941">
    <w:abstractNumId w:val="12"/>
  </w:num>
  <w:num w:numId="12" w16cid:durableId="253826881">
    <w:abstractNumId w:val="6"/>
  </w:num>
  <w:num w:numId="13" w16cid:durableId="1144853008">
    <w:abstractNumId w:val="6"/>
  </w:num>
  <w:num w:numId="14" w16cid:durableId="1329287772">
    <w:abstractNumId w:val="6"/>
  </w:num>
  <w:num w:numId="15" w16cid:durableId="444348694">
    <w:abstractNumId w:val="6"/>
  </w:num>
  <w:num w:numId="16" w16cid:durableId="233861431">
    <w:abstractNumId w:val="0"/>
  </w:num>
  <w:num w:numId="17" w16cid:durableId="1741439494">
    <w:abstractNumId w:val="2"/>
  </w:num>
  <w:num w:numId="18" w16cid:durableId="1118531197">
    <w:abstractNumId w:val="7"/>
  </w:num>
  <w:num w:numId="19" w16cid:durableId="800613776">
    <w:abstractNumId w:val="1"/>
  </w:num>
  <w:num w:numId="20" w16cid:durableId="1338532580">
    <w:abstractNumId w:val="4"/>
  </w:num>
  <w:num w:numId="21" w16cid:durableId="1378242019">
    <w:abstractNumId w:val="0"/>
  </w:num>
  <w:num w:numId="22" w16cid:durableId="752240070">
    <w:abstractNumId w:val="6"/>
  </w:num>
  <w:num w:numId="23" w16cid:durableId="361908150">
    <w:abstractNumId w:val="6"/>
  </w:num>
  <w:num w:numId="24" w16cid:durableId="329480177">
    <w:abstractNumId w:val="6"/>
  </w:num>
  <w:num w:numId="25" w16cid:durableId="676157130">
    <w:abstractNumId w:val="6"/>
  </w:num>
  <w:num w:numId="26" w16cid:durableId="1842430957">
    <w:abstractNumId w:val="10"/>
  </w:num>
  <w:num w:numId="27" w16cid:durableId="234628278">
    <w:abstractNumId w:val="11"/>
  </w:num>
  <w:num w:numId="28" w16cid:durableId="42799786">
    <w:abstractNumId w:val="3"/>
  </w:num>
  <w:num w:numId="29" w16cid:durableId="305665118">
    <w:abstractNumId w:val="5"/>
  </w:num>
  <w:num w:numId="30" w16cid:durableId="511338371">
    <w:abstractNumId w:val="9"/>
  </w:num>
  <w:num w:numId="31" w16cid:durableId="2046784200">
    <w:abstractNumId w:val="8"/>
  </w:num>
  <w:num w:numId="32" w16cid:durableId="11471605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36865"/>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3531"/>
    <w:rsid w:val="00015073"/>
    <w:rsid w:val="000363FD"/>
    <w:rsid w:val="00043E8E"/>
    <w:rsid w:val="00071D64"/>
    <w:rsid w:val="00080760"/>
    <w:rsid w:val="000A205F"/>
    <w:rsid w:val="000A2F7E"/>
    <w:rsid w:val="000C0A1F"/>
    <w:rsid w:val="000E00E7"/>
    <w:rsid w:val="000E557F"/>
    <w:rsid w:val="000F0126"/>
    <w:rsid w:val="00103B4C"/>
    <w:rsid w:val="00106D81"/>
    <w:rsid w:val="00112FB8"/>
    <w:rsid w:val="00116892"/>
    <w:rsid w:val="001265BA"/>
    <w:rsid w:val="00133CE3"/>
    <w:rsid w:val="00137829"/>
    <w:rsid w:val="00146D86"/>
    <w:rsid w:val="00146F70"/>
    <w:rsid w:val="001576A7"/>
    <w:rsid w:val="0016079F"/>
    <w:rsid w:val="00162685"/>
    <w:rsid w:val="00162C98"/>
    <w:rsid w:val="00163251"/>
    <w:rsid w:val="0016336F"/>
    <w:rsid w:val="00167330"/>
    <w:rsid w:val="00170A1C"/>
    <w:rsid w:val="001710FA"/>
    <w:rsid w:val="00191255"/>
    <w:rsid w:val="001A728A"/>
    <w:rsid w:val="001B32A5"/>
    <w:rsid w:val="001B4C86"/>
    <w:rsid w:val="001C3641"/>
    <w:rsid w:val="001D0211"/>
    <w:rsid w:val="001D155F"/>
    <w:rsid w:val="001D36FA"/>
    <w:rsid w:val="001E590D"/>
    <w:rsid w:val="001E6CF8"/>
    <w:rsid w:val="001E781C"/>
    <w:rsid w:val="001F1497"/>
    <w:rsid w:val="001F1513"/>
    <w:rsid w:val="00216048"/>
    <w:rsid w:val="00221735"/>
    <w:rsid w:val="00225B42"/>
    <w:rsid w:val="00234499"/>
    <w:rsid w:val="00247E85"/>
    <w:rsid w:val="00253A3B"/>
    <w:rsid w:val="002601D4"/>
    <w:rsid w:val="00267F9F"/>
    <w:rsid w:val="002746C3"/>
    <w:rsid w:val="002811C2"/>
    <w:rsid w:val="00281D1B"/>
    <w:rsid w:val="00282A58"/>
    <w:rsid w:val="002A0DEB"/>
    <w:rsid w:val="002A4EF8"/>
    <w:rsid w:val="002A7B75"/>
    <w:rsid w:val="002B043F"/>
    <w:rsid w:val="002B086C"/>
    <w:rsid w:val="002B21F0"/>
    <w:rsid w:val="002C63F1"/>
    <w:rsid w:val="002D7A83"/>
    <w:rsid w:val="002E0800"/>
    <w:rsid w:val="002E3826"/>
    <w:rsid w:val="002E4529"/>
    <w:rsid w:val="002E7539"/>
    <w:rsid w:val="00303B29"/>
    <w:rsid w:val="00304131"/>
    <w:rsid w:val="00310FAD"/>
    <w:rsid w:val="00310FD7"/>
    <w:rsid w:val="0032350D"/>
    <w:rsid w:val="0033119C"/>
    <w:rsid w:val="00331D56"/>
    <w:rsid w:val="00335691"/>
    <w:rsid w:val="0033756A"/>
    <w:rsid w:val="00343C7B"/>
    <w:rsid w:val="003463F0"/>
    <w:rsid w:val="003511D7"/>
    <w:rsid w:val="0035378C"/>
    <w:rsid w:val="0036277F"/>
    <w:rsid w:val="0036666F"/>
    <w:rsid w:val="003670F3"/>
    <w:rsid w:val="00370BDD"/>
    <w:rsid w:val="003722B4"/>
    <w:rsid w:val="00372CEA"/>
    <w:rsid w:val="00373974"/>
    <w:rsid w:val="00373F08"/>
    <w:rsid w:val="00375B8F"/>
    <w:rsid w:val="003825FA"/>
    <w:rsid w:val="00384766"/>
    <w:rsid w:val="00386831"/>
    <w:rsid w:val="003A1DA3"/>
    <w:rsid w:val="003B626D"/>
    <w:rsid w:val="003C76F1"/>
    <w:rsid w:val="003D2316"/>
    <w:rsid w:val="003D615E"/>
    <w:rsid w:val="003E1D61"/>
    <w:rsid w:val="003E3A45"/>
    <w:rsid w:val="003E4AF4"/>
    <w:rsid w:val="00402520"/>
    <w:rsid w:val="0040283E"/>
    <w:rsid w:val="00421F27"/>
    <w:rsid w:val="004266E7"/>
    <w:rsid w:val="00427EED"/>
    <w:rsid w:val="00440CF4"/>
    <w:rsid w:val="00441991"/>
    <w:rsid w:val="00447476"/>
    <w:rsid w:val="00460D64"/>
    <w:rsid w:val="004811A7"/>
    <w:rsid w:val="00490C08"/>
    <w:rsid w:val="004926EC"/>
    <w:rsid w:val="0049281E"/>
    <w:rsid w:val="004A106F"/>
    <w:rsid w:val="004A2AE8"/>
    <w:rsid w:val="004A6D9F"/>
    <w:rsid w:val="004B3A55"/>
    <w:rsid w:val="004C613A"/>
    <w:rsid w:val="004D34C6"/>
    <w:rsid w:val="004D525A"/>
    <w:rsid w:val="004F5564"/>
    <w:rsid w:val="00503FFD"/>
    <w:rsid w:val="0050516E"/>
    <w:rsid w:val="0051314A"/>
    <w:rsid w:val="00516161"/>
    <w:rsid w:val="0052511B"/>
    <w:rsid w:val="00532164"/>
    <w:rsid w:val="005412BE"/>
    <w:rsid w:val="00544CCA"/>
    <w:rsid w:val="005518D9"/>
    <w:rsid w:val="00560588"/>
    <w:rsid w:val="00580870"/>
    <w:rsid w:val="00585CE0"/>
    <w:rsid w:val="00594132"/>
    <w:rsid w:val="00595568"/>
    <w:rsid w:val="005A0925"/>
    <w:rsid w:val="005A6466"/>
    <w:rsid w:val="005C3825"/>
    <w:rsid w:val="005E25DB"/>
    <w:rsid w:val="005E2E83"/>
    <w:rsid w:val="005F2D88"/>
    <w:rsid w:val="005F60DE"/>
    <w:rsid w:val="00612E92"/>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C35E8"/>
    <w:rsid w:val="006C40BE"/>
    <w:rsid w:val="006C5B89"/>
    <w:rsid w:val="006C6D7C"/>
    <w:rsid w:val="006D0D4D"/>
    <w:rsid w:val="006D5BB7"/>
    <w:rsid w:val="006E0FA7"/>
    <w:rsid w:val="00731C72"/>
    <w:rsid w:val="0074508C"/>
    <w:rsid w:val="0076163C"/>
    <w:rsid w:val="00763617"/>
    <w:rsid w:val="00786C33"/>
    <w:rsid w:val="007A2196"/>
    <w:rsid w:val="007B36AB"/>
    <w:rsid w:val="007C28AD"/>
    <w:rsid w:val="007C2C62"/>
    <w:rsid w:val="007C4706"/>
    <w:rsid w:val="007D2377"/>
    <w:rsid w:val="007D3B6A"/>
    <w:rsid w:val="007E7DB4"/>
    <w:rsid w:val="007F2224"/>
    <w:rsid w:val="007F5328"/>
    <w:rsid w:val="0080044E"/>
    <w:rsid w:val="00800A05"/>
    <w:rsid w:val="008049D9"/>
    <w:rsid w:val="00815FA9"/>
    <w:rsid w:val="00820AB3"/>
    <w:rsid w:val="00824543"/>
    <w:rsid w:val="008304AA"/>
    <w:rsid w:val="00835295"/>
    <w:rsid w:val="0084106F"/>
    <w:rsid w:val="00846A7F"/>
    <w:rsid w:val="00853EF4"/>
    <w:rsid w:val="00855284"/>
    <w:rsid w:val="00863719"/>
    <w:rsid w:val="00871A6E"/>
    <w:rsid w:val="00871CC7"/>
    <w:rsid w:val="00876DFB"/>
    <w:rsid w:val="008C24C9"/>
    <w:rsid w:val="008C4F2E"/>
    <w:rsid w:val="008D0FDF"/>
    <w:rsid w:val="008D4E90"/>
    <w:rsid w:val="008D6152"/>
    <w:rsid w:val="008E0286"/>
    <w:rsid w:val="008E1093"/>
    <w:rsid w:val="008E5964"/>
    <w:rsid w:val="008E65DB"/>
    <w:rsid w:val="008F0103"/>
    <w:rsid w:val="008F2DD8"/>
    <w:rsid w:val="00904659"/>
    <w:rsid w:val="0091131F"/>
    <w:rsid w:val="009125C5"/>
    <w:rsid w:val="00913CBC"/>
    <w:rsid w:val="0091457B"/>
    <w:rsid w:val="009303E8"/>
    <w:rsid w:val="00933BFC"/>
    <w:rsid w:val="0093645D"/>
    <w:rsid w:val="00940545"/>
    <w:rsid w:val="00943DC3"/>
    <w:rsid w:val="00961C15"/>
    <w:rsid w:val="009727C2"/>
    <w:rsid w:val="0097441F"/>
    <w:rsid w:val="009745C1"/>
    <w:rsid w:val="009908FC"/>
    <w:rsid w:val="00995958"/>
    <w:rsid w:val="009A7369"/>
    <w:rsid w:val="009B25D8"/>
    <w:rsid w:val="009B5E4E"/>
    <w:rsid w:val="009C41C1"/>
    <w:rsid w:val="009C554D"/>
    <w:rsid w:val="009C702D"/>
    <w:rsid w:val="009D5CF6"/>
    <w:rsid w:val="009D5D7F"/>
    <w:rsid w:val="009E14A5"/>
    <w:rsid w:val="009E6002"/>
    <w:rsid w:val="009F74CF"/>
    <w:rsid w:val="00A31B06"/>
    <w:rsid w:val="00A3248E"/>
    <w:rsid w:val="00A3564B"/>
    <w:rsid w:val="00A36054"/>
    <w:rsid w:val="00A408B7"/>
    <w:rsid w:val="00A45FD7"/>
    <w:rsid w:val="00A47ACC"/>
    <w:rsid w:val="00A52671"/>
    <w:rsid w:val="00A679FA"/>
    <w:rsid w:val="00A74818"/>
    <w:rsid w:val="00A75559"/>
    <w:rsid w:val="00A818DB"/>
    <w:rsid w:val="00A83816"/>
    <w:rsid w:val="00AC0B94"/>
    <w:rsid w:val="00AD0F59"/>
    <w:rsid w:val="00AD4E22"/>
    <w:rsid w:val="00AF3157"/>
    <w:rsid w:val="00AF573D"/>
    <w:rsid w:val="00B01BBE"/>
    <w:rsid w:val="00B114F7"/>
    <w:rsid w:val="00B1581A"/>
    <w:rsid w:val="00B24882"/>
    <w:rsid w:val="00B261EC"/>
    <w:rsid w:val="00B30753"/>
    <w:rsid w:val="00B4189A"/>
    <w:rsid w:val="00B418CD"/>
    <w:rsid w:val="00B77A2E"/>
    <w:rsid w:val="00B86ECE"/>
    <w:rsid w:val="00B936D9"/>
    <w:rsid w:val="00B9516F"/>
    <w:rsid w:val="00B951AC"/>
    <w:rsid w:val="00BA6D75"/>
    <w:rsid w:val="00BB043B"/>
    <w:rsid w:val="00BB69F2"/>
    <w:rsid w:val="00BC7927"/>
    <w:rsid w:val="00BD38F5"/>
    <w:rsid w:val="00BD64AB"/>
    <w:rsid w:val="00BF15FD"/>
    <w:rsid w:val="00BF1810"/>
    <w:rsid w:val="00C04ACE"/>
    <w:rsid w:val="00C050BB"/>
    <w:rsid w:val="00C05C2E"/>
    <w:rsid w:val="00C07F58"/>
    <w:rsid w:val="00C12894"/>
    <w:rsid w:val="00C16C0B"/>
    <w:rsid w:val="00C30805"/>
    <w:rsid w:val="00C30B81"/>
    <w:rsid w:val="00C341B8"/>
    <w:rsid w:val="00C41BF5"/>
    <w:rsid w:val="00C566C2"/>
    <w:rsid w:val="00C6119F"/>
    <w:rsid w:val="00C616E4"/>
    <w:rsid w:val="00C629FE"/>
    <w:rsid w:val="00C722EC"/>
    <w:rsid w:val="00C82241"/>
    <w:rsid w:val="00C87BC6"/>
    <w:rsid w:val="00C9363E"/>
    <w:rsid w:val="00CA2880"/>
    <w:rsid w:val="00CA35FA"/>
    <w:rsid w:val="00CB53F8"/>
    <w:rsid w:val="00CB6929"/>
    <w:rsid w:val="00CD3012"/>
    <w:rsid w:val="00CD54EA"/>
    <w:rsid w:val="00CE7650"/>
    <w:rsid w:val="00CE7A69"/>
    <w:rsid w:val="00CF151C"/>
    <w:rsid w:val="00D278D4"/>
    <w:rsid w:val="00D305B8"/>
    <w:rsid w:val="00D412C6"/>
    <w:rsid w:val="00D457A7"/>
    <w:rsid w:val="00D55E4C"/>
    <w:rsid w:val="00D63026"/>
    <w:rsid w:val="00D646C1"/>
    <w:rsid w:val="00D77415"/>
    <w:rsid w:val="00D82B06"/>
    <w:rsid w:val="00D831AA"/>
    <w:rsid w:val="00D843F9"/>
    <w:rsid w:val="00DE4FAA"/>
    <w:rsid w:val="00DF65AD"/>
    <w:rsid w:val="00E02260"/>
    <w:rsid w:val="00E103B8"/>
    <w:rsid w:val="00E15ACE"/>
    <w:rsid w:val="00E210C3"/>
    <w:rsid w:val="00E50906"/>
    <w:rsid w:val="00E61ED9"/>
    <w:rsid w:val="00E72BDF"/>
    <w:rsid w:val="00E734B4"/>
    <w:rsid w:val="00E7676E"/>
    <w:rsid w:val="00E85580"/>
    <w:rsid w:val="00EB32BC"/>
    <w:rsid w:val="00EB45D3"/>
    <w:rsid w:val="00EC4440"/>
    <w:rsid w:val="00EC4CEC"/>
    <w:rsid w:val="00ED0A57"/>
    <w:rsid w:val="00ED29AA"/>
    <w:rsid w:val="00ED6CA8"/>
    <w:rsid w:val="00EE5EC6"/>
    <w:rsid w:val="00EF08E9"/>
    <w:rsid w:val="00EF445B"/>
    <w:rsid w:val="00EF5473"/>
    <w:rsid w:val="00F0191C"/>
    <w:rsid w:val="00F14416"/>
    <w:rsid w:val="00F173F2"/>
    <w:rsid w:val="00F20A5D"/>
    <w:rsid w:val="00F2202C"/>
    <w:rsid w:val="00F255A4"/>
    <w:rsid w:val="00F32919"/>
    <w:rsid w:val="00F419CC"/>
    <w:rsid w:val="00F60F42"/>
    <w:rsid w:val="00F634EA"/>
    <w:rsid w:val="00F63C03"/>
    <w:rsid w:val="00F646A5"/>
    <w:rsid w:val="00F668CA"/>
    <w:rsid w:val="00F75654"/>
    <w:rsid w:val="00F762BE"/>
    <w:rsid w:val="00F778E1"/>
    <w:rsid w:val="00F81500"/>
    <w:rsid w:val="00F84A33"/>
    <w:rsid w:val="00F9186B"/>
    <w:rsid w:val="00F97628"/>
    <w:rsid w:val="00F97944"/>
    <w:rsid w:val="00FA5AAB"/>
    <w:rsid w:val="00FA5E2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248857A"/>
  <w15:docId w15:val="{41B36599-62D8-4FCC-8946-F4E9E38F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styleId="HTMLPreformatted">
    <w:name w:val="HTML Preformatted"/>
    <w:basedOn w:val="Normal"/>
    <w:link w:val="HTMLPreformattedChar"/>
    <w:uiPriority w:val="99"/>
    <w:semiHidden/>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HTMLPreformattedChar">
    <w:name w:val="HTML Preformatted Char"/>
    <w:basedOn w:val="DefaultParagraphFont"/>
    <w:link w:val="HTMLPreformatted"/>
    <w:uiPriority w:val="99"/>
    <w:semiHidden/>
    <w:rsid w:val="003463F0"/>
    <w:rPr>
      <w:rFonts w:ascii="Courier New" w:eastAsiaTheme="minorHAnsi" w:hAnsi="Courier New" w:cs="Courier New"/>
      <w:lang w:val="en-US" w:eastAsia="en-US"/>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mcds>
    <wne:mcd wne:macroName="PROJECT.THISDOCUMENT.AUTOCLOSE" wne:name="Project.ThisDocument.AutoClose" wne:bEncrypt="00" wne:cmg="56"/>
    <wne:mcd wne:macroName="PROJECT.THISDOCUMENT.AUTOOPEN" wne:name="Project.ThisDocument.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62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customXml" Target="../customXml/item1.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header" Target="header3.xml"/><Relationship Id="rId2" Type="http://schemas.microsoft.com/office/2006/relationships/keyMapCustomizations" Target="customizations.xml"/><Relationship Id="rId16" Type="http://schemas.openxmlformats.org/officeDocument/2006/relationships/header" Target="header2.xml"/><Relationship Id="rId20" Type="http://schemas.openxmlformats.org/officeDocument/2006/relationships/glossaryDocument" Target="glossary/document.xml"/><Relationship Id="rId1" Type="http://schemas.microsoft.com/office/2006/relationships/vbaProject" Target="vbaProject.bin"/><Relationship Id="rId6" Type="http://schemas.openxmlformats.org/officeDocument/2006/relationships/settings" Target="settings.xml"/><Relationship Id="rId11" Type="http://schemas.openxmlformats.org/officeDocument/2006/relationships/hyperlink" Target="http://www.elsevier.com/artworkinstruction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creativecommons.org/licenses/by-nc-nd/4.0"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621E2"/>
    <w:rsid w:val="0036757A"/>
    <w:rsid w:val="004153C2"/>
    <w:rsid w:val="0041723B"/>
    <w:rsid w:val="00475404"/>
    <w:rsid w:val="0054240A"/>
    <w:rsid w:val="006516B8"/>
    <w:rsid w:val="006D6F32"/>
    <w:rsid w:val="006F29DD"/>
    <w:rsid w:val="00727A3A"/>
    <w:rsid w:val="00730C47"/>
    <w:rsid w:val="007359AA"/>
    <w:rsid w:val="007435BC"/>
    <w:rsid w:val="00804252"/>
    <w:rsid w:val="0082133F"/>
    <w:rsid w:val="00844D40"/>
    <w:rsid w:val="008D79E1"/>
    <w:rsid w:val="00962B8C"/>
    <w:rsid w:val="009B2CA8"/>
    <w:rsid w:val="00A62C3F"/>
    <w:rsid w:val="00A75EE7"/>
    <w:rsid w:val="00B36ABB"/>
    <w:rsid w:val="00B800E6"/>
    <w:rsid w:val="00BD3AF4"/>
    <w:rsid w:val="00BD6A06"/>
    <w:rsid w:val="00CD0734"/>
    <w:rsid w:val="00CF7E1E"/>
    <w:rsid w:val="00D45880"/>
    <w:rsid w:val="00D4794C"/>
    <w:rsid w:val="00E33071"/>
    <w:rsid w:val="00E8302A"/>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90A73-C638-4369-9B74-8E5BE9020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21</TotalTime>
  <Pages>7</Pages>
  <Words>2284</Words>
  <Characters>11980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14236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Ricardo Filipe Gonçalves Martinho</cp:lastModifiedBy>
  <cp:revision>33</cp:revision>
  <cp:lastPrinted>2022-04-24T08:05:00Z</cp:lastPrinted>
  <dcterms:created xsi:type="dcterms:W3CDTF">2020-06-04T13:32:00Z</dcterms:created>
  <dcterms:modified xsi:type="dcterms:W3CDTF">2024-03-09T17:57:00Z</dcterms:modified>
</cp:coreProperties>
</file>